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6AA97" w14:textId="522F062F" w:rsidR="00C72D57" w:rsidRDefault="00C72D57">
      <w:r w:rsidRPr="00C72D57">
        <w:rPr>
          <w:noProof/>
          <w:lang w:eastAsia="en-GB"/>
        </w:rPr>
        <w:drawing>
          <wp:anchor distT="0" distB="0" distL="114300" distR="114300" simplePos="0" relativeHeight="251659264" behindDoc="0" locked="0" layoutInCell="1" allowOverlap="1" wp14:anchorId="513F4B79" wp14:editId="043F51E1">
            <wp:simplePos x="0" y="0"/>
            <wp:positionH relativeFrom="column">
              <wp:posOffset>4895850</wp:posOffset>
            </wp:positionH>
            <wp:positionV relativeFrom="paragraph">
              <wp:posOffset>153035</wp:posOffset>
            </wp:positionV>
            <wp:extent cx="1155065" cy="1000850"/>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 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5065" cy="1000850"/>
                    </a:xfrm>
                    <a:prstGeom prst="rect">
                      <a:avLst/>
                    </a:prstGeom>
                  </pic:spPr>
                </pic:pic>
              </a:graphicData>
            </a:graphic>
            <wp14:sizeRelH relativeFrom="page">
              <wp14:pctWidth>0</wp14:pctWidth>
            </wp14:sizeRelH>
            <wp14:sizeRelV relativeFrom="page">
              <wp14:pctHeight>0</wp14:pctHeight>
            </wp14:sizeRelV>
          </wp:anchor>
        </w:drawing>
      </w:r>
      <w:r w:rsidR="00066CE1">
        <w:rPr>
          <w:noProof/>
          <w:lang w:eastAsia="en-GB"/>
        </w:rPr>
        <w:drawing>
          <wp:inline distT="0" distB="0" distL="0" distR="0" wp14:anchorId="710D0EB7" wp14:editId="7A0A406A">
            <wp:extent cx="1295400" cy="98884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fm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9929" cy="999935"/>
                    </a:xfrm>
                    <a:prstGeom prst="rect">
                      <a:avLst/>
                    </a:prstGeom>
                  </pic:spPr>
                </pic:pic>
              </a:graphicData>
            </a:graphic>
          </wp:inline>
        </w:drawing>
      </w:r>
    </w:p>
    <w:p w14:paraId="30DB5054" w14:textId="77777777" w:rsidR="00C72D57" w:rsidRDefault="00C72D57"/>
    <w:p w14:paraId="68A56886" w14:textId="77777777" w:rsidR="00C72D57" w:rsidRDefault="00C72D57"/>
    <w:p w14:paraId="2CA7DDDC" w14:textId="01CA3B98" w:rsidR="00C72D57" w:rsidRDefault="00066CE1">
      <w:r>
        <w:rPr>
          <w:noProof/>
          <w:lang w:eastAsia="en-GB"/>
        </w:rPr>
        <w:drawing>
          <wp:anchor distT="0" distB="0" distL="114300" distR="114300" simplePos="0" relativeHeight="251693056" behindDoc="0" locked="0" layoutInCell="1" allowOverlap="1" wp14:anchorId="0F3633EA" wp14:editId="3BC1F21B">
            <wp:simplePos x="0" y="0"/>
            <wp:positionH relativeFrom="margin">
              <wp:posOffset>483138</wp:posOffset>
            </wp:positionH>
            <wp:positionV relativeFrom="paragraph">
              <wp:posOffset>5226</wp:posOffset>
            </wp:positionV>
            <wp:extent cx="4859020" cy="3644265"/>
            <wp:effectExtent l="0" t="0" r="0" b="0"/>
            <wp:wrapThrough wrapText="bothSides">
              <wp:wrapPolygon edited="0">
                <wp:start x="0" y="0"/>
                <wp:lineTo x="0" y="21453"/>
                <wp:lineTo x="21510" y="21453"/>
                <wp:lineTo x="2151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39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9020" cy="3644265"/>
                    </a:xfrm>
                    <a:prstGeom prst="rect">
                      <a:avLst/>
                    </a:prstGeom>
                  </pic:spPr>
                </pic:pic>
              </a:graphicData>
            </a:graphic>
            <wp14:sizeRelH relativeFrom="page">
              <wp14:pctWidth>0</wp14:pctWidth>
            </wp14:sizeRelH>
            <wp14:sizeRelV relativeFrom="page">
              <wp14:pctHeight>0</wp14:pctHeight>
            </wp14:sizeRelV>
          </wp:anchor>
        </w:drawing>
      </w:r>
    </w:p>
    <w:p w14:paraId="3EF6FA18" w14:textId="52B142BB" w:rsidR="00C72D57" w:rsidRDefault="00C72D57"/>
    <w:p w14:paraId="23E534E6" w14:textId="791DA830" w:rsidR="00D7285C" w:rsidRDefault="00D7285C"/>
    <w:p w14:paraId="2B2B2EA7" w14:textId="77777777" w:rsidR="00C72D57" w:rsidRDefault="00C72D57"/>
    <w:p w14:paraId="32A98101" w14:textId="77777777" w:rsidR="00C72D57" w:rsidRDefault="00C72D57"/>
    <w:p w14:paraId="2BC6D004" w14:textId="77777777" w:rsidR="00C72D57" w:rsidRDefault="00C72D57"/>
    <w:p w14:paraId="0526FC54" w14:textId="77777777" w:rsidR="00C72D57" w:rsidRDefault="00C72D57"/>
    <w:p w14:paraId="43AAD1F2" w14:textId="77777777" w:rsidR="00C72D57" w:rsidRDefault="00C72D57"/>
    <w:p w14:paraId="0B4509EF" w14:textId="77777777" w:rsidR="00C72D57" w:rsidRDefault="00C72D57" w:rsidP="00066CE1">
      <w:pPr>
        <w:jc w:val="center"/>
      </w:pPr>
    </w:p>
    <w:p w14:paraId="729AC134" w14:textId="77777777" w:rsidR="00C72D57" w:rsidRDefault="00C72D57"/>
    <w:p w14:paraId="35F2EE9D" w14:textId="77777777" w:rsidR="00C72D57" w:rsidRDefault="00C72D57"/>
    <w:p w14:paraId="43B8C74A" w14:textId="77777777" w:rsidR="00C72D57" w:rsidRDefault="00C72D57"/>
    <w:p w14:paraId="22C23BF3" w14:textId="77777777" w:rsidR="00C72D57" w:rsidRDefault="00C72D57"/>
    <w:p w14:paraId="0648818F" w14:textId="77777777" w:rsidR="00F60B6C" w:rsidRPr="00F60B6C" w:rsidRDefault="00F60B6C" w:rsidP="00C72D57">
      <w:pPr>
        <w:jc w:val="center"/>
        <w:rPr>
          <w:sz w:val="56"/>
        </w:rPr>
      </w:pPr>
      <w:r w:rsidRPr="00F60B6C">
        <w:rPr>
          <w:sz w:val="56"/>
        </w:rPr>
        <w:t>25</w:t>
      </w:r>
      <w:r w:rsidRPr="00F60B6C">
        <w:rPr>
          <w:sz w:val="56"/>
          <w:vertAlign w:val="superscript"/>
        </w:rPr>
        <w:t>th</w:t>
      </w:r>
      <w:r w:rsidRPr="00F60B6C">
        <w:rPr>
          <w:sz w:val="56"/>
        </w:rPr>
        <w:t xml:space="preserve"> Stirling (Dunblane) Boys’ Brigade </w:t>
      </w:r>
    </w:p>
    <w:p w14:paraId="269EF489" w14:textId="2CFEE617" w:rsidR="00C72D57" w:rsidRPr="00F60B6C" w:rsidRDefault="00C72D57" w:rsidP="00C72D57">
      <w:pPr>
        <w:jc w:val="center"/>
        <w:rPr>
          <w:sz w:val="56"/>
        </w:rPr>
      </w:pPr>
      <w:r w:rsidRPr="00F60B6C">
        <w:rPr>
          <w:sz w:val="56"/>
        </w:rPr>
        <w:t>Project Malawi 201</w:t>
      </w:r>
      <w:r w:rsidR="00066CE1">
        <w:rPr>
          <w:sz w:val="56"/>
        </w:rPr>
        <w:t>9</w:t>
      </w:r>
    </w:p>
    <w:p w14:paraId="3B17FE57" w14:textId="77777777" w:rsidR="00C72D57" w:rsidRPr="00F60B6C" w:rsidRDefault="00C72D57" w:rsidP="00C72D57">
      <w:pPr>
        <w:jc w:val="center"/>
        <w:rPr>
          <w:sz w:val="56"/>
        </w:rPr>
      </w:pPr>
      <w:r w:rsidRPr="00F60B6C">
        <w:rPr>
          <w:sz w:val="56"/>
        </w:rPr>
        <w:t>Our Malawian Adventure</w:t>
      </w:r>
    </w:p>
    <w:p w14:paraId="0D3301D6" w14:textId="77777777" w:rsidR="00066CE1" w:rsidRDefault="00066CE1" w:rsidP="00F60B6C">
      <w:pPr>
        <w:pStyle w:val="Heading1"/>
      </w:pPr>
      <w:bookmarkStart w:id="0" w:name="_Toc467138666"/>
    </w:p>
    <w:p w14:paraId="632EB236" w14:textId="77777777" w:rsidR="00066CE1" w:rsidRDefault="00066CE1" w:rsidP="00F60B6C">
      <w:pPr>
        <w:pStyle w:val="Heading1"/>
      </w:pPr>
    </w:p>
    <w:p w14:paraId="3945331E" w14:textId="77777777" w:rsidR="00066CE1" w:rsidRDefault="00066CE1">
      <w:pPr>
        <w:rPr>
          <w:rFonts w:asciiTheme="majorHAnsi" w:eastAsiaTheme="majorEastAsia" w:hAnsiTheme="majorHAnsi" w:cstheme="majorBidi"/>
          <w:color w:val="2E74B5" w:themeColor="accent1" w:themeShade="BF"/>
          <w:sz w:val="32"/>
          <w:szCs w:val="32"/>
        </w:rPr>
      </w:pPr>
      <w:r>
        <w:br w:type="page"/>
      </w:r>
    </w:p>
    <w:p w14:paraId="22852FE4" w14:textId="1177BAC8" w:rsidR="00FC06B9" w:rsidRDefault="00FC06B9" w:rsidP="00F60B6C">
      <w:pPr>
        <w:pStyle w:val="Heading1"/>
      </w:pPr>
      <w:r>
        <w:lastRenderedPageBreak/>
        <w:t>Introduction</w:t>
      </w:r>
      <w:bookmarkEnd w:id="0"/>
    </w:p>
    <w:p w14:paraId="6A8B00F6" w14:textId="77777777" w:rsidR="00FC06B9" w:rsidRDefault="00FC06B9" w:rsidP="00FC06B9"/>
    <w:p w14:paraId="71B0D3FA" w14:textId="2393DB7C" w:rsidR="00FC06B9" w:rsidRPr="00CF413B" w:rsidRDefault="00FC06B9" w:rsidP="00FC06B9">
      <w:r w:rsidRPr="00CF413B">
        <w:t>In July 201</w:t>
      </w:r>
      <w:r w:rsidR="00066CE1">
        <w:t>9</w:t>
      </w:r>
      <w:r w:rsidRPr="00CF413B">
        <w:t>, a team of 2</w:t>
      </w:r>
      <w:r w:rsidR="00066CE1">
        <w:t>5</w:t>
      </w:r>
      <w:r w:rsidRPr="00CF413B">
        <w:t xml:space="preserve"> from the 25</w:t>
      </w:r>
      <w:r w:rsidRPr="00CF413B">
        <w:rPr>
          <w:vertAlign w:val="superscript"/>
        </w:rPr>
        <w:t>th</w:t>
      </w:r>
      <w:r w:rsidRPr="00CF413B">
        <w:t xml:space="preserve"> Stirling (Dunblane) Boys’ Brigade travelled to Malawi. They stayed in the Likhubula area for 2 weeks and during their time there they </w:t>
      </w:r>
      <w:r w:rsidR="00066CE1">
        <w:t xml:space="preserve">built 2 classrooms and </w:t>
      </w:r>
      <w:r w:rsidRPr="00CF413B">
        <w:t xml:space="preserve">renovated </w:t>
      </w:r>
      <w:r w:rsidR="00066CE1">
        <w:t>10 others in</w:t>
      </w:r>
      <w:r w:rsidRPr="00CF413B">
        <w:t xml:space="preserve"> Pasani </w:t>
      </w:r>
      <w:r w:rsidR="00066CE1">
        <w:t>Primary School</w:t>
      </w:r>
      <w:r w:rsidRPr="00CF413B">
        <w:t>.</w:t>
      </w:r>
    </w:p>
    <w:p w14:paraId="27C10C44" w14:textId="689F4484" w:rsidR="00BB72B6" w:rsidRPr="00CF413B" w:rsidRDefault="00066CE1" w:rsidP="00FC06B9">
      <w:r>
        <w:rPr>
          <w:noProof/>
          <w:lang w:eastAsia="en-GB"/>
        </w:rPr>
        <w:drawing>
          <wp:anchor distT="0" distB="0" distL="114300" distR="114300" simplePos="0" relativeHeight="251694080" behindDoc="0" locked="0" layoutInCell="1" allowOverlap="1" wp14:anchorId="29562BC0" wp14:editId="529B46E8">
            <wp:simplePos x="0" y="0"/>
            <wp:positionH relativeFrom="column">
              <wp:posOffset>3429000</wp:posOffset>
            </wp:positionH>
            <wp:positionV relativeFrom="paragraph">
              <wp:posOffset>68385</wp:posOffset>
            </wp:positionV>
            <wp:extent cx="2256155" cy="1692275"/>
            <wp:effectExtent l="0" t="0" r="0" b="3175"/>
            <wp:wrapThrough wrapText="bothSides">
              <wp:wrapPolygon edited="0">
                <wp:start x="0" y="0"/>
                <wp:lineTo x="0" y="21397"/>
                <wp:lineTo x="21339" y="21397"/>
                <wp:lineTo x="21339"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5502666_2207083166240281_3849415274272915456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6155" cy="1692275"/>
                    </a:xfrm>
                    <a:prstGeom prst="rect">
                      <a:avLst/>
                    </a:prstGeom>
                  </pic:spPr>
                </pic:pic>
              </a:graphicData>
            </a:graphic>
            <wp14:sizeRelH relativeFrom="page">
              <wp14:pctWidth>0</wp14:pctWidth>
            </wp14:sizeRelH>
            <wp14:sizeRelV relativeFrom="page">
              <wp14:pctHeight>0</wp14:pctHeight>
            </wp14:sizeRelV>
          </wp:anchor>
        </w:drawing>
      </w:r>
      <w:r w:rsidR="00BB72B6" w:rsidRPr="00CF413B">
        <w:t>This was the culmination of a year of fundraising and hard work that involved all 1</w:t>
      </w:r>
      <w:r>
        <w:t>7</w:t>
      </w:r>
      <w:r w:rsidR="00BB72B6" w:rsidRPr="00CF413B">
        <w:t xml:space="preserve"> boys and their families. They raised a phenomenal amount of money</w:t>
      </w:r>
      <w:r>
        <w:t>. A phenomenal amount.</w:t>
      </w:r>
    </w:p>
    <w:p w14:paraId="34005CA7" w14:textId="28A04661" w:rsidR="00BB72B6" w:rsidRPr="00CF413B" w:rsidRDefault="00BB72B6" w:rsidP="00FC06B9">
      <w:r w:rsidRPr="00CF413B">
        <w:t>This document describes what the team accomplished within their fundraising efforts and within Malawi. It will contain all the financial details of the project as well as provide some learning points that can be used by future projects.</w:t>
      </w:r>
    </w:p>
    <w:p w14:paraId="52401571" w14:textId="4B67BA08" w:rsidR="00CF413B" w:rsidRDefault="00BB72B6" w:rsidP="00FC06B9">
      <w:r w:rsidRPr="00CF413B">
        <w:t>I, personally, would like to thank everyone who made this project possible. I have never experienced generosity the like of which we experienced during this project. The community of Dunblane took the project to their hearts</w:t>
      </w:r>
      <w:r w:rsidR="00066CE1">
        <w:t>.</w:t>
      </w:r>
      <w:r w:rsidRPr="00CF413B">
        <w:t xml:space="preserve"> The families and officers of the company were very supportive of the p</w:t>
      </w:r>
      <w:r w:rsidR="00CF413B" w:rsidRPr="00CF413B">
        <w:t>roject as we tried to walk the tightrope of involving the whole company without dominating the programme. I</w:t>
      </w:r>
      <w:r w:rsidRPr="00CF413B">
        <w:t xml:space="preserve"> would also like to thank the families of the boys who</w:t>
      </w:r>
      <w:r w:rsidR="00CF413B" w:rsidRPr="00CF413B">
        <w:t xml:space="preserve"> took part. Their hard work, </w:t>
      </w:r>
      <w:r w:rsidRPr="00CF413B">
        <w:t>dedication</w:t>
      </w:r>
      <w:r w:rsidR="00CF413B" w:rsidRPr="00CF413B">
        <w:t>, enthusiasm made this project a joy to manage. I would like to thank Paul, Vanda, Ian</w:t>
      </w:r>
      <w:r w:rsidR="00066CE1">
        <w:t>, Graeme</w:t>
      </w:r>
      <w:r w:rsidR="00CF413B" w:rsidRPr="00CF413B">
        <w:t xml:space="preserve"> and Fraser for their tremendous amount of hard work during the fundraising and during the </w:t>
      </w:r>
      <w:r w:rsidR="00066CE1">
        <w:t>2</w:t>
      </w:r>
      <w:r w:rsidR="00CF413B" w:rsidRPr="00CF413B">
        <w:t xml:space="preserve"> weeks in Malawi. It was a huge amount of effort and responsibility but we worked well as a team. Finally, I would like to thank my long-suffering family. Often neglected and de-prioritised, they were my rock during the project.</w:t>
      </w:r>
    </w:p>
    <w:p w14:paraId="7F83798C" w14:textId="1EA5283E" w:rsidR="00CF413B" w:rsidRDefault="00CF413B" w:rsidP="00F56CE1">
      <w:pPr>
        <w:ind w:left="2880" w:firstLine="720"/>
      </w:pPr>
      <w:r>
        <w:t>Colin Anderson</w:t>
      </w:r>
    </w:p>
    <w:p w14:paraId="71DAE678" w14:textId="44A9D1EA" w:rsidR="00CF413B" w:rsidRPr="00CF413B" w:rsidRDefault="00CF413B" w:rsidP="00F56CE1">
      <w:pPr>
        <w:ind w:left="2880" w:firstLine="720"/>
      </w:pPr>
      <w:r>
        <w:t>Project Malawi Project Lead</w:t>
      </w:r>
    </w:p>
    <w:p w14:paraId="75C8781C" w14:textId="37B4BCA3" w:rsidR="00CF413B" w:rsidRDefault="00066CE1">
      <w:pPr>
        <w:rPr>
          <w:sz w:val="28"/>
        </w:rPr>
      </w:pPr>
      <w:r>
        <w:rPr>
          <w:noProof/>
          <w:lang w:eastAsia="en-GB"/>
        </w:rPr>
        <w:drawing>
          <wp:anchor distT="0" distB="0" distL="114300" distR="114300" simplePos="0" relativeHeight="251695104" behindDoc="0" locked="0" layoutInCell="1" allowOverlap="1" wp14:anchorId="099C3BD5" wp14:editId="79EE13F2">
            <wp:simplePos x="0" y="0"/>
            <wp:positionH relativeFrom="column">
              <wp:posOffset>4038600</wp:posOffset>
            </wp:positionH>
            <wp:positionV relativeFrom="paragraph">
              <wp:posOffset>5080</wp:posOffset>
            </wp:positionV>
            <wp:extent cx="2198370" cy="1649095"/>
            <wp:effectExtent l="0" t="0" r="0" b="8255"/>
            <wp:wrapThrough wrapText="bothSides">
              <wp:wrapPolygon edited="0">
                <wp:start x="0" y="0"/>
                <wp:lineTo x="0" y="21459"/>
                <wp:lineTo x="21338" y="21459"/>
                <wp:lineTo x="21338"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31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8370" cy="1649095"/>
                    </a:xfrm>
                    <a:prstGeom prst="rect">
                      <a:avLst/>
                    </a:prstGeom>
                  </pic:spPr>
                </pic:pic>
              </a:graphicData>
            </a:graphic>
            <wp14:sizeRelH relativeFrom="page">
              <wp14:pctWidth>0</wp14:pctWidth>
            </wp14:sizeRelH>
            <wp14:sizeRelV relativeFrom="page">
              <wp14:pctHeight>0</wp14:pctHeight>
            </wp14:sizeRelV>
          </wp:anchor>
        </w:drawing>
      </w:r>
      <w:r w:rsidR="00CF413B">
        <w:rPr>
          <w:sz w:val="28"/>
        </w:rPr>
        <w:br w:type="page"/>
      </w:r>
    </w:p>
    <w:p w14:paraId="26B4C761" w14:textId="77777777" w:rsidR="00C72D57" w:rsidRDefault="00CF413B" w:rsidP="00CF413B">
      <w:pPr>
        <w:pStyle w:val="Heading1"/>
      </w:pPr>
      <w:bookmarkStart w:id="1" w:name="_Toc467138667"/>
      <w:r>
        <w:lastRenderedPageBreak/>
        <w:t>The Beginning</w:t>
      </w:r>
      <w:bookmarkEnd w:id="1"/>
    </w:p>
    <w:p w14:paraId="00519BCD" w14:textId="77777777" w:rsidR="00CF413B" w:rsidRDefault="00CF413B" w:rsidP="00CF413B"/>
    <w:p w14:paraId="1D681A2A" w14:textId="77777777" w:rsidR="009A1F0D" w:rsidRDefault="009A1F0D" w:rsidP="009A1F0D">
      <w:pPr>
        <w:pStyle w:val="Heading2"/>
      </w:pPr>
      <w:bookmarkStart w:id="2" w:name="_Toc467138669"/>
      <w:r>
        <w:t>The Application and Selection Process</w:t>
      </w:r>
      <w:bookmarkEnd w:id="2"/>
    </w:p>
    <w:p w14:paraId="3DC0736E" w14:textId="5219C14D" w:rsidR="009A1F0D" w:rsidRDefault="00AB6944" w:rsidP="00CF413B">
      <w:r>
        <w:t>We</w:t>
      </w:r>
      <w:r w:rsidR="009A1F0D">
        <w:t xml:space="preserve"> approach</w:t>
      </w:r>
      <w:r>
        <w:t>ed</w:t>
      </w:r>
      <w:r w:rsidR="009A1F0D">
        <w:t xml:space="preserve"> the senior boys in the company (S4’s and up) to see what the level of interest would be. An information evening was held where parents and interested boys were invited to come and hear about our rough plans and what would be involved. We also gave details of what the application and selection process would be.</w:t>
      </w:r>
    </w:p>
    <w:p w14:paraId="1B192951" w14:textId="765E6122" w:rsidR="009A1F0D" w:rsidRDefault="00AB6944" w:rsidP="00CF413B">
      <w:r>
        <w:rPr>
          <w:noProof/>
          <w:lang w:eastAsia="en-GB"/>
        </w:rPr>
        <w:drawing>
          <wp:anchor distT="0" distB="0" distL="114300" distR="114300" simplePos="0" relativeHeight="251697152" behindDoc="0" locked="0" layoutInCell="1" allowOverlap="1" wp14:anchorId="69763660" wp14:editId="3E05204F">
            <wp:simplePos x="0" y="0"/>
            <wp:positionH relativeFrom="column">
              <wp:posOffset>4413201</wp:posOffset>
            </wp:positionH>
            <wp:positionV relativeFrom="paragraph">
              <wp:posOffset>939116</wp:posOffset>
            </wp:positionV>
            <wp:extent cx="1433106" cy="1910861"/>
            <wp:effectExtent l="0" t="0" r="0" b="0"/>
            <wp:wrapThrough wrapText="bothSides">
              <wp:wrapPolygon edited="0">
                <wp:start x="0" y="0"/>
                <wp:lineTo x="0" y="21320"/>
                <wp:lineTo x="21255" y="21320"/>
                <wp:lineTo x="21255"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8-06-03 14.18.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3106" cy="191086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0" locked="0" layoutInCell="1" allowOverlap="1" wp14:anchorId="5D2A4A70" wp14:editId="5C0BFA23">
            <wp:simplePos x="0" y="0"/>
            <wp:positionH relativeFrom="column">
              <wp:posOffset>46648</wp:posOffset>
            </wp:positionH>
            <wp:positionV relativeFrom="paragraph">
              <wp:posOffset>195</wp:posOffset>
            </wp:positionV>
            <wp:extent cx="1424305" cy="1898650"/>
            <wp:effectExtent l="0" t="0" r="4445" b="6350"/>
            <wp:wrapThrough wrapText="bothSides">
              <wp:wrapPolygon edited="0">
                <wp:start x="0" y="0"/>
                <wp:lineTo x="0" y="21456"/>
                <wp:lineTo x="21379" y="21456"/>
                <wp:lineTo x="21379"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8-06-03 16.50.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4305" cy="1898650"/>
                    </a:xfrm>
                    <a:prstGeom prst="rect">
                      <a:avLst/>
                    </a:prstGeom>
                  </pic:spPr>
                </pic:pic>
              </a:graphicData>
            </a:graphic>
            <wp14:sizeRelH relativeFrom="page">
              <wp14:pctWidth>0</wp14:pctWidth>
            </wp14:sizeRelH>
            <wp14:sizeRelV relativeFrom="page">
              <wp14:pctHeight>0</wp14:pctHeight>
            </wp14:sizeRelV>
          </wp:anchor>
        </w:drawing>
      </w:r>
      <w:r w:rsidR="009A1F0D">
        <w:t xml:space="preserve">We created an application form that allowed the boys to state why they were applying and what they hoped to </w:t>
      </w:r>
      <w:r>
        <w:t>achieve</w:t>
      </w:r>
      <w:r w:rsidR="009A1F0D">
        <w:t xml:space="preserve">. We then held a selection afternoon </w:t>
      </w:r>
      <w:r w:rsidR="00AB7A42">
        <w:t>to test certain capabilities: commitment, teamwork, awareness and creativity. The afternoon consisted of several team exercises that were fun and challenging, discussions about “voluntourism” and an individual interview.</w:t>
      </w:r>
    </w:p>
    <w:p w14:paraId="2F52C08C" w14:textId="6BF5F781" w:rsidR="00AB7A42" w:rsidRDefault="00AB7A42" w:rsidP="00CF413B">
      <w:r>
        <w:t>After a few discussions and several fallow-up conversations with some of the applicants, all 1</w:t>
      </w:r>
      <w:r w:rsidR="00AB6944">
        <w:t>7</w:t>
      </w:r>
      <w:r>
        <w:t xml:space="preserve"> boys were selected.</w:t>
      </w:r>
      <w:r w:rsidR="00F54011">
        <w:t xml:space="preserve"> It was felt by all concerned that the application and selection process was well worth the time to do. It created a certain amount of formality that reflected the commitment the boys were going to sign up to.</w:t>
      </w:r>
    </w:p>
    <w:p w14:paraId="14B19693" w14:textId="77777777" w:rsidR="00AB7A42" w:rsidRDefault="00AB7A42" w:rsidP="00AB7A42">
      <w:pPr>
        <w:pStyle w:val="Heading2"/>
      </w:pPr>
      <w:bookmarkStart w:id="3" w:name="_Toc467138670"/>
      <w:r>
        <w:t>Planning</w:t>
      </w:r>
      <w:bookmarkEnd w:id="3"/>
    </w:p>
    <w:p w14:paraId="7BEA4576" w14:textId="3CCD3F13" w:rsidR="00F54011" w:rsidRDefault="00AB6944" w:rsidP="00F54011">
      <w:r>
        <w:rPr>
          <w:noProof/>
          <w:lang w:eastAsia="en-GB"/>
        </w:rPr>
        <w:drawing>
          <wp:anchor distT="0" distB="0" distL="114300" distR="114300" simplePos="0" relativeHeight="251698176" behindDoc="0" locked="0" layoutInCell="1" allowOverlap="1" wp14:anchorId="50321209" wp14:editId="6DD89002">
            <wp:simplePos x="0" y="0"/>
            <wp:positionH relativeFrom="column">
              <wp:posOffset>-93784</wp:posOffset>
            </wp:positionH>
            <wp:positionV relativeFrom="paragraph">
              <wp:posOffset>83527</wp:posOffset>
            </wp:positionV>
            <wp:extent cx="2399823" cy="1800000"/>
            <wp:effectExtent l="0" t="0" r="635" b="0"/>
            <wp:wrapThrough wrapText="bothSides">
              <wp:wrapPolygon edited="0">
                <wp:start x="0" y="0"/>
                <wp:lineTo x="0" y="21265"/>
                <wp:lineTo x="21434" y="21265"/>
                <wp:lineTo x="21434"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8-06-05 19.36.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823" cy="1800000"/>
                    </a:xfrm>
                    <a:prstGeom prst="rect">
                      <a:avLst/>
                    </a:prstGeom>
                  </pic:spPr>
                </pic:pic>
              </a:graphicData>
            </a:graphic>
            <wp14:sizeRelH relativeFrom="page">
              <wp14:pctWidth>0</wp14:pctWidth>
            </wp14:sizeRelH>
            <wp14:sizeRelV relativeFrom="page">
              <wp14:pctHeight>0</wp14:pctHeight>
            </wp14:sizeRelV>
          </wp:anchor>
        </w:drawing>
      </w:r>
      <w:r w:rsidR="00F54011">
        <w:t xml:space="preserve">All parents and boys were invited along to contribute ideas and prioritise efforts. </w:t>
      </w:r>
      <w:r>
        <w:t>Although we had the basis of a previous project to run from, we were keen to get new ideas from this new group of boys and parents.</w:t>
      </w:r>
      <w:r w:rsidR="00F54011">
        <w:t>.</w:t>
      </w:r>
    </w:p>
    <w:p w14:paraId="6577CBAE" w14:textId="0EDFA10C" w:rsidR="00F54011" w:rsidRDefault="00F54011" w:rsidP="00F54011">
      <w:r>
        <w:t xml:space="preserve">The </w:t>
      </w:r>
      <w:r w:rsidR="00AB6944">
        <w:t>meeting</w:t>
      </w:r>
      <w:r>
        <w:t xml:space="preserve"> was a great success and started the process of forming a great parental team. The ideas were noted and a draft number was put against each idea to figure out how much we could raise. </w:t>
      </w:r>
    </w:p>
    <w:p w14:paraId="3FCDD051" w14:textId="5E1C0815" w:rsidR="00AB4A76" w:rsidRDefault="00AB6944" w:rsidP="00F54011">
      <w:r>
        <w:rPr>
          <w:noProof/>
          <w:lang w:eastAsia="en-GB"/>
        </w:rPr>
        <w:drawing>
          <wp:anchor distT="0" distB="0" distL="114300" distR="114300" simplePos="0" relativeHeight="251699200" behindDoc="0" locked="0" layoutInCell="1" allowOverlap="1" wp14:anchorId="47FC08BB" wp14:editId="00D36F32">
            <wp:simplePos x="0" y="0"/>
            <wp:positionH relativeFrom="column">
              <wp:posOffset>3252958</wp:posOffset>
            </wp:positionH>
            <wp:positionV relativeFrom="paragraph">
              <wp:posOffset>4298</wp:posOffset>
            </wp:positionV>
            <wp:extent cx="2399665" cy="1799590"/>
            <wp:effectExtent l="0" t="0" r="635" b="0"/>
            <wp:wrapThrough wrapText="bothSides">
              <wp:wrapPolygon edited="0">
                <wp:start x="0" y="0"/>
                <wp:lineTo x="0" y="21265"/>
                <wp:lineTo x="21434" y="21265"/>
                <wp:lineTo x="21434"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18-06-05 19.36.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sidR="00AB4A76">
        <w:t>This planning session was held at the end of the BB year so all the boys were told that there was a nominal target for them all to raise at least £</w:t>
      </w:r>
      <w:r>
        <w:t>10</w:t>
      </w:r>
      <w:r w:rsidR="00AB4A76">
        <w:t>00 on their own without any central organising.</w:t>
      </w:r>
    </w:p>
    <w:p w14:paraId="55BD81CD" w14:textId="77777777" w:rsidR="00AB4A76" w:rsidRDefault="00AB4A76" w:rsidP="00AB4A76">
      <w:pPr>
        <w:pStyle w:val="Heading2"/>
      </w:pPr>
      <w:bookmarkStart w:id="4" w:name="_Toc467138671"/>
      <w:r>
        <w:t>Getting Ready</w:t>
      </w:r>
      <w:bookmarkEnd w:id="4"/>
      <w:r>
        <w:t xml:space="preserve"> </w:t>
      </w:r>
    </w:p>
    <w:p w14:paraId="62296F29" w14:textId="34320CDF" w:rsidR="00AB4A76" w:rsidRDefault="00AB4A76" w:rsidP="00AB4A76">
      <w:r>
        <w:t xml:space="preserve">After the planning session was over, the organising could begin with several key items. </w:t>
      </w:r>
      <w:r w:rsidR="00D07A54">
        <w:t>E</w:t>
      </w:r>
      <w:r>
        <w:t xml:space="preserve">vents were scheduled, rooms were booked and posters were created for a few events, the rules for the 100 club were agreed and plans were firmed up ready for the beginning of the new </w:t>
      </w:r>
      <w:r>
        <w:lastRenderedPageBreak/>
        <w:t xml:space="preserve">session. All during this time, the boys were working hard either with sponsorship plans or working in gardens and doing odd jobs. By enrolment evening at </w:t>
      </w:r>
      <w:r w:rsidR="00D07A54">
        <w:t>t</w:t>
      </w:r>
      <w:r>
        <w:t>he end of August we were ready for launch.</w:t>
      </w:r>
    </w:p>
    <w:p w14:paraId="3FAE2EE8" w14:textId="784EC64F" w:rsidR="00AB4A76" w:rsidRDefault="00AB4A76" w:rsidP="00514822">
      <w:pPr>
        <w:pStyle w:val="Heading1"/>
      </w:pPr>
      <w:bookmarkStart w:id="5" w:name="_Toc467138672"/>
      <w:r>
        <w:t>Fundraising</w:t>
      </w:r>
      <w:bookmarkEnd w:id="5"/>
    </w:p>
    <w:p w14:paraId="184A47C3" w14:textId="77777777" w:rsidR="00AB4A76" w:rsidRDefault="00AB4A76" w:rsidP="00AB4A76"/>
    <w:p w14:paraId="74AFB045" w14:textId="77777777" w:rsidR="00514822" w:rsidRDefault="00514822" w:rsidP="00514822">
      <w:pPr>
        <w:pStyle w:val="Heading2"/>
      </w:pPr>
      <w:bookmarkStart w:id="6" w:name="_Toc467138673"/>
      <w:r>
        <w:t>Monthly Meetings</w:t>
      </w:r>
      <w:bookmarkEnd w:id="6"/>
    </w:p>
    <w:p w14:paraId="130A3C42" w14:textId="3FA1C8B0" w:rsidR="002A070F" w:rsidRDefault="00AB6944" w:rsidP="00AB4A76">
      <w:r>
        <w:rPr>
          <w:noProof/>
          <w:lang w:eastAsia="en-GB"/>
        </w:rPr>
        <w:drawing>
          <wp:anchor distT="0" distB="0" distL="114300" distR="114300" simplePos="0" relativeHeight="251700224" behindDoc="0" locked="0" layoutInCell="1" allowOverlap="1" wp14:anchorId="3C9CD4AA" wp14:editId="7A72E848">
            <wp:simplePos x="0" y="0"/>
            <wp:positionH relativeFrom="column">
              <wp:posOffset>3684905</wp:posOffset>
            </wp:positionH>
            <wp:positionV relativeFrom="paragraph">
              <wp:posOffset>577850</wp:posOffset>
            </wp:positionV>
            <wp:extent cx="1820545" cy="1365250"/>
            <wp:effectExtent l="0" t="0" r="8255" b="6350"/>
            <wp:wrapThrough wrapText="bothSides">
              <wp:wrapPolygon edited="0">
                <wp:start x="0" y="0"/>
                <wp:lineTo x="0" y="21399"/>
                <wp:lineTo x="21472" y="21399"/>
                <wp:lineTo x="21472"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18-09-23 19.12.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0545" cy="1365250"/>
                    </a:xfrm>
                    <a:prstGeom prst="rect">
                      <a:avLst/>
                    </a:prstGeom>
                  </pic:spPr>
                </pic:pic>
              </a:graphicData>
            </a:graphic>
            <wp14:sizeRelH relativeFrom="page">
              <wp14:pctWidth>0</wp14:pctWidth>
            </wp14:sizeRelH>
            <wp14:sizeRelV relativeFrom="page">
              <wp14:pctHeight>0</wp14:pctHeight>
            </wp14:sizeRelV>
          </wp:anchor>
        </w:drawing>
      </w:r>
      <w:r w:rsidR="00514822">
        <w:t>The fundraising effort</w:t>
      </w:r>
      <w:r w:rsidR="00F1185C">
        <w:t>s were managed in monthly intervals</w:t>
      </w:r>
      <w:r w:rsidR="00514822">
        <w:t xml:space="preserve">. Monthly project meetings were scheduled where all parents and boys were invited. These meetings would review the progress of the fundraising efforts </w:t>
      </w:r>
      <w:r w:rsidR="000552CE">
        <w:t>and</w:t>
      </w:r>
      <w:r w:rsidR="00514822">
        <w:t xml:space="preserve"> plan for the next month coming. The total raised would be shared and we would observe progress against plan. These meetings</w:t>
      </w:r>
      <w:r w:rsidR="000552CE">
        <w:t xml:space="preserve"> were also a good opportunity to invite along some guests who had experience in either Malawi or Classrooms for Malawi. These meetings were well attended and served the purpose they were created for.</w:t>
      </w:r>
    </w:p>
    <w:p w14:paraId="0AB666C1" w14:textId="77777777" w:rsidR="000552CE" w:rsidRDefault="000552CE" w:rsidP="000552CE">
      <w:pPr>
        <w:pStyle w:val="Heading2"/>
      </w:pPr>
      <w:bookmarkStart w:id="7" w:name="_Toc467138674"/>
      <w:r>
        <w:t>Super Teams</w:t>
      </w:r>
      <w:bookmarkEnd w:id="7"/>
    </w:p>
    <w:p w14:paraId="1290A520" w14:textId="72BA4551" w:rsidR="000552CE" w:rsidRDefault="001B6F9A" w:rsidP="000552CE">
      <w:r>
        <w:t>One of the lessons learned from the last project was to create teams with specific aims in mind.</w:t>
      </w:r>
      <w:r w:rsidR="000552CE">
        <w:t xml:space="preserve"> These teams focussed on Publicity, </w:t>
      </w:r>
      <w:r>
        <w:t>Food</w:t>
      </w:r>
      <w:r w:rsidR="000552CE">
        <w:t xml:space="preserve"> and Nibbles, </w:t>
      </w:r>
      <w:r>
        <w:t>Gnomes and Bar and Tuck</w:t>
      </w:r>
      <w:r w:rsidR="000552CE">
        <w:t>.</w:t>
      </w:r>
      <w:r>
        <w:t xml:space="preserve"> One major improvement from the last project was that we were able to use WhatsApp to create groups and the communication worked very well</w:t>
      </w:r>
      <w:r w:rsidR="000552CE">
        <w:t xml:space="preserve"> These super teams worked well and allowed parents to get stuck in to the job at hand. After the team had a few events under their belt, the parental machine got into full swing. We started to know who was good at what, everyone started looking for fundraising opportunities and volunteers were easy to get.</w:t>
      </w:r>
      <w:r w:rsidR="00973A1D">
        <w:t xml:space="preserve"> </w:t>
      </w:r>
    </w:p>
    <w:p w14:paraId="521B7A24" w14:textId="77777777" w:rsidR="00973A1D" w:rsidRDefault="00973A1D" w:rsidP="00973A1D">
      <w:pPr>
        <w:pStyle w:val="Heading2"/>
      </w:pPr>
      <w:bookmarkStart w:id="8" w:name="_Toc467138675"/>
      <w:r>
        <w:t>Challenges</w:t>
      </w:r>
      <w:bookmarkEnd w:id="8"/>
    </w:p>
    <w:p w14:paraId="032995CB" w14:textId="77777777" w:rsidR="00973A1D" w:rsidRDefault="00973A1D" w:rsidP="00973A1D">
      <w:r>
        <w:t>We did face several key challenges though</w:t>
      </w:r>
      <w:r w:rsidR="00D07A54">
        <w:t>:</w:t>
      </w:r>
    </w:p>
    <w:p w14:paraId="37AAB748" w14:textId="5E81C3C8" w:rsidR="00973A1D" w:rsidRDefault="00973A1D" w:rsidP="00973A1D">
      <w:r>
        <w:t>Advance Ticket Sales</w:t>
      </w:r>
      <w:r w:rsidR="00D07A54">
        <w:t xml:space="preserve"> </w:t>
      </w:r>
      <w:r w:rsidR="001B6F9A">
        <w:t>–</w:t>
      </w:r>
      <w:r w:rsidR="00D07A54">
        <w:t xml:space="preserve"> </w:t>
      </w:r>
      <w:r>
        <w:t>It was very hard to gauge ticket sales at each of our event</w:t>
      </w:r>
      <w:r w:rsidR="001B6F9A">
        <w:t>s</w:t>
      </w:r>
      <w:r>
        <w:t xml:space="preserve"> as attendees would normally wait until the last few days to purchase a ticket.</w:t>
      </w:r>
      <w:r w:rsidR="001B6F9A">
        <w:t xml:space="preserve"> A few events had to be cancelled due to poor ticket sales.</w:t>
      </w:r>
    </w:p>
    <w:p w14:paraId="2B461C73" w14:textId="77777777" w:rsidR="00973A1D" w:rsidRDefault="00973A1D" w:rsidP="00973A1D">
      <w:r>
        <w:t>Non-Project Family attendance at events</w:t>
      </w:r>
      <w:r w:rsidR="00D07A54">
        <w:t xml:space="preserve"> - </w:t>
      </w:r>
      <w:r>
        <w:t>The main attendees at each event were the families of the team members. We struggled to sell tickets to other families within the company apart from a number of exceptions who we could rely on to attend.</w:t>
      </w:r>
    </w:p>
    <w:p w14:paraId="3BBE32B5" w14:textId="77777777" w:rsidR="00DA0BEB" w:rsidRDefault="00DA0BEB" w:rsidP="00DA0BEB">
      <w:pPr>
        <w:pStyle w:val="Heading2"/>
      </w:pPr>
      <w:bookmarkStart w:id="9" w:name="_Toc467138676"/>
      <w:r>
        <w:t>Fundraising Performance</w:t>
      </w:r>
      <w:bookmarkEnd w:id="9"/>
    </w:p>
    <w:p w14:paraId="0AAC15CF" w14:textId="48B86C92" w:rsidR="00DA0BEB" w:rsidRDefault="00A72FFA" w:rsidP="00DA0BEB">
      <w:pPr>
        <w:pStyle w:val="Heading3"/>
      </w:pPr>
      <w:bookmarkStart w:id="10" w:name="_Toc467138677"/>
      <w:r>
        <w:t>Big Ticket</w:t>
      </w:r>
      <w:r w:rsidR="00DA0BEB">
        <w:t xml:space="preserve"> Activities</w:t>
      </w:r>
      <w:bookmarkEnd w:id="10"/>
    </w:p>
    <w:p w14:paraId="06CD67B1" w14:textId="63337268" w:rsidR="00DA0BEB" w:rsidRDefault="00DA0BEB" w:rsidP="00DA0BEB">
      <w:r>
        <w:t>The individual sponsorships went very well. Although some boys did not do a major sporting sponsorship event, most did enough ‘chore’ type work to meet their £</w:t>
      </w:r>
      <w:r w:rsidR="00F61BDD">
        <w:t>10</w:t>
      </w:r>
      <w:r>
        <w:t xml:space="preserve">00 target. </w:t>
      </w:r>
      <w:r w:rsidR="00A72FFA">
        <w:t xml:space="preserve">The 100 Club was mainly supported by the project families and failed to penetrate further. We did still make £4173 which was below original budget and mainly due to the generosity of the project family team members who contributed their winnings to the project. The Lego school also failed to reach </w:t>
      </w:r>
      <w:r w:rsidR="00F52379">
        <w:t>its</w:t>
      </w:r>
      <w:r w:rsidR="00A72FFA">
        <w:t xml:space="preserve"> target with only £324 raised out of an original target of £1000. </w:t>
      </w:r>
      <w:r>
        <w:t xml:space="preserve"> The only group activity we failed to plan for </w:t>
      </w:r>
      <w:r w:rsidR="00A72FFA">
        <w:t xml:space="preserve">was </w:t>
      </w:r>
      <w:r>
        <w:t>the group sponsorship activity</w:t>
      </w:r>
      <w:r w:rsidR="00A72FFA">
        <w:t>. No idea was forthcoming from the team and it was decided that the individual sponsorship had probably saturated that source of funds.</w:t>
      </w:r>
      <w:r w:rsidR="00F53000">
        <w:t xml:space="preserve"> The </w:t>
      </w:r>
      <w:r w:rsidR="00F52379">
        <w:t>big-ticket</w:t>
      </w:r>
      <w:r w:rsidR="00F53000">
        <w:t xml:space="preserve"> items raised £35727 against a £36000 target.</w:t>
      </w:r>
    </w:p>
    <w:p w14:paraId="5A4D9CC1" w14:textId="55608B89" w:rsidR="00A72FFA" w:rsidRDefault="00A72FFA" w:rsidP="00DA0BEB">
      <w:r>
        <w:rPr>
          <w:noProof/>
          <w:lang w:eastAsia="en-GB"/>
        </w:rPr>
        <w:lastRenderedPageBreak/>
        <w:drawing>
          <wp:inline distT="0" distB="0" distL="0" distR="0" wp14:anchorId="584B0FD9" wp14:editId="098C69BC">
            <wp:extent cx="674981" cy="90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7312707_2125553244393274_2064494327106633728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4981" cy="900000"/>
                    </a:xfrm>
                    <a:prstGeom prst="rect">
                      <a:avLst/>
                    </a:prstGeom>
                  </pic:spPr>
                </pic:pic>
              </a:graphicData>
            </a:graphic>
          </wp:inline>
        </w:drawing>
      </w:r>
      <w:r>
        <w:rPr>
          <w:noProof/>
          <w:lang w:eastAsia="en-GB"/>
        </w:rPr>
        <w:drawing>
          <wp:inline distT="0" distB="0" distL="0" distR="0" wp14:anchorId="1D14ED98" wp14:editId="63AAFAEC">
            <wp:extent cx="506226" cy="900000"/>
            <wp:effectExtent l="0" t="0" r="8255"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39167106_2155696918045573_4673618493352968192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226" cy="900000"/>
                    </a:xfrm>
                    <a:prstGeom prst="rect">
                      <a:avLst/>
                    </a:prstGeom>
                  </pic:spPr>
                </pic:pic>
              </a:graphicData>
            </a:graphic>
          </wp:inline>
        </w:drawing>
      </w:r>
      <w:r>
        <w:rPr>
          <w:noProof/>
          <w:lang w:eastAsia="en-GB"/>
        </w:rPr>
        <w:drawing>
          <wp:inline distT="0" distB="0" distL="0" distR="0" wp14:anchorId="02F16FF3" wp14:editId="7B84E70D">
            <wp:extent cx="671244" cy="900000"/>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40685467_2171081906507074_4843644849758404608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1244" cy="900000"/>
                    </a:xfrm>
                    <a:prstGeom prst="rect">
                      <a:avLst/>
                    </a:prstGeom>
                  </pic:spPr>
                </pic:pic>
              </a:graphicData>
            </a:graphic>
          </wp:inline>
        </w:drawing>
      </w:r>
      <w:r>
        <w:rPr>
          <w:noProof/>
          <w:lang w:eastAsia="en-GB"/>
        </w:rPr>
        <w:drawing>
          <wp:inline distT="0" distB="0" distL="0" distR="0" wp14:anchorId="4FAC16EC" wp14:editId="4A0831E9">
            <wp:extent cx="415310" cy="900000"/>
            <wp:effectExtent l="0" t="0" r="381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41869166_2179353449013253_4153152689976377344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5310" cy="900000"/>
                    </a:xfrm>
                    <a:prstGeom prst="rect">
                      <a:avLst/>
                    </a:prstGeom>
                  </pic:spPr>
                </pic:pic>
              </a:graphicData>
            </a:graphic>
          </wp:inline>
        </w:drawing>
      </w:r>
      <w:r>
        <w:rPr>
          <w:noProof/>
          <w:lang w:eastAsia="en-GB"/>
        </w:rPr>
        <w:drawing>
          <wp:inline distT="0" distB="0" distL="0" distR="0" wp14:anchorId="58766640" wp14:editId="253BEF5F">
            <wp:extent cx="675000" cy="900000"/>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42885061_2186882824926982_8769104083375095808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5000" cy="900000"/>
                    </a:xfrm>
                    <a:prstGeom prst="rect">
                      <a:avLst/>
                    </a:prstGeom>
                  </pic:spPr>
                </pic:pic>
              </a:graphicData>
            </a:graphic>
          </wp:inline>
        </w:drawing>
      </w:r>
      <w:r>
        <w:rPr>
          <w:noProof/>
          <w:lang w:eastAsia="en-GB"/>
        </w:rPr>
        <w:drawing>
          <wp:inline distT="0" distB="0" distL="0" distR="0" wp14:anchorId="73E4D205" wp14:editId="537F763E">
            <wp:extent cx="675000" cy="900000"/>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44590301_2198540807094517_8658490494906531840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5000" cy="900000"/>
                    </a:xfrm>
                    <a:prstGeom prst="rect">
                      <a:avLst/>
                    </a:prstGeom>
                  </pic:spPr>
                </pic:pic>
              </a:graphicData>
            </a:graphic>
          </wp:inline>
        </w:drawing>
      </w:r>
      <w:r>
        <w:rPr>
          <w:noProof/>
          <w:lang w:eastAsia="en-GB"/>
        </w:rPr>
        <w:drawing>
          <wp:inline distT="0" distB="0" distL="0" distR="0" wp14:anchorId="15810C03" wp14:editId="55F0094D">
            <wp:extent cx="674981" cy="900000"/>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IMG-20190316-WA00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4981" cy="900000"/>
                    </a:xfrm>
                    <a:prstGeom prst="rect">
                      <a:avLst/>
                    </a:prstGeom>
                  </pic:spPr>
                </pic:pic>
              </a:graphicData>
            </a:graphic>
          </wp:inline>
        </w:drawing>
      </w:r>
      <w:r>
        <w:rPr>
          <w:noProof/>
          <w:lang w:eastAsia="en-GB"/>
        </w:rPr>
        <w:drawing>
          <wp:inline distT="0" distB="0" distL="0" distR="0" wp14:anchorId="0CCD2268" wp14:editId="14E78A0C">
            <wp:extent cx="674981" cy="900000"/>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G-20190404-WA00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4981" cy="900000"/>
                    </a:xfrm>
                    <a:prstGeom prst="rect">
                      <a:avLst/>
                    </a:prstGeom>
                  </pic:spPr>
                </pic:pic>
              </a:graphicData>
            </a:graphic>
          </wp:inline>
        </w:drawing>
      </w:r>
      <w:r w:rsidR="00E83308">
        <w:rPr>
          <w:noProof/>
          <w:lang w:eastAsia="en-GB"/>
        </w:rPr>
        <w:drawing>
          <wp:inline distT="0" distB="0" distL="0" distR="0" wp14:anchorId="4E1AE0A9" wp14:editId="67DDCD4E">
            <wp:extent cx="899706" cy="514699"/>
            <wp:effectExtent l="1905"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2019-02-16 09.06.04 - Copy.jpg"/>
                    <pic:cNvPicPr/>
                  </pic:nvPicPr>
                  <pic:blipFill rotWithShape="1">
                    <a:blip r:embed="rId27" cstate="print">
                      <a:extLst>
                        <a:ext uri="{28A0092B-C50C-407E-A947-70E740481C1C}">
                          <a14:useLocalDpi xmlns:a14="http://schemas.microsoft.com/office/drawing/2010/main" val="0"/>
                        </a:ext>
                      </a:extLst>
                    </a:blip>
                    <a:srcRect l="12501" t="12951" b="11804"/>
                    <a:stretch/>
                  </pic:blipFill>
                  <pic:spPr bwMode="auto">
                    <a:xfrm rot="5400000">
                      <a:off x="0" y="0"/>
                      <a:ext cx="923912" cy="528546"/>
                    </a:xfrm>
                    <a:prstGeom prst="rect">
                      <a:avLst/>
                    </a:prstGeom>
                    <a:ln>
                      <a:noFill/>
                    </a:ln>
                    <a:extLst>
                      <a:ext uri="{53640926-AAD7-44D8-BBD7-CCE9431645EC}">
                        <a14:shadowObscured xmlns:a14="http://schemas.microsoft.com/office/drawing/2010/main"/>
                      </a:ext>
                    </a:extLst>
                  </pic:spPr>
                </pic:pic>
              </a:graphicData>
            </a:graphic>
          </wp:inline>
        </w:drawing>
      </w:r>
    </w:p>
    <w:p w14:paraId="110F9B57" w14:textId="77777777" w:rsidR="002A070F" w:rsidRDefault="002A070F" w:rsidP="00DA0BEB"/>
    <w:p w14:paraId="1EC70843" w14:textId="77777777" w:rsidR="00DA0BEB" w:rsidRDefault="00D006FC" w:rsidP="00D006FC">
      <w:pPr>
        <w:pStyle w:val="Heading3"/>
      </w:pPr>
      <w:bookmarkStart w:id="11" w:name="_Toc467138678"/>
      <w:r>
        <w:t>Events</w:t>
      </w:r>
      <w:bookmarkEnd w:id="11"/>
    </w:p>
    <w:p w14:paraId="5494B9E5" w14:textId="2188F95A" w:rsidR="00D006FC" w:rsidRDefault="00D006FC" w:rsidP="00D006FC">
      <w:r>
        <w:t>We managed to run about half of the planned events in our original budget</w:t>
      </w:r>
      <w:r w:rsidR="00DE28EF">
        <w:t xml:space="preserve"> but the amount raised </w:t>
      </w:r>
      <w:r w:rsidR="00E83308">
        <w:t>more than</w:t>
      </w:r>
      <w:r w:rsidR="00DE28EF">
        <w:t xml:space="preserve"> met the original target due to the success of the events we held</w:t>
      </w:r>
      <w:r>
        <w:t xml:space="preserve">. When we started to schedule the </w:t>
      </w:r>
      <w:r w:rsidR="00D07A54">
        <w:t>dates,</w:t>
      </w:r>
      <w:r>
        <w:t xml:space="preserve"> we realised that we could not over populate the calendar with events. We tried to stick to one or two major events a month with a few minor ones depending on the opportunities that arose.</w:t>
      </w:r>
      <w:r w:rsidR="00E83308">
        <w:t xml:space="preserve"> We were also aware of the fact that it was mentioned that we held too many events last project which caused an issue with the community and it was perceived that our events got in the way of the company fund raising and they suffered because of that. As a result, we did not do any coffee morning fundraising and stayed away from any company fundraising. The amount raised at the Company fund raisers was monitored and did not suffer because of the Project Malawi fundraising (indeed, the Company coffers are in good shape compared to previous years). </w:t>
      </w:r>
      <w:r w:rsidR="00F53000">
        <w:t xml:space="preserve">It is hoped that the Company benefits from the Project Malawi fund raising ideas in future instead of relying on the traditional routes that are not as profitable. </w:t>
      </w:r>
      <w:r w:rsidR="00E83308">
        <w:t>The amount raised at the events was £</w:t>
      </w:r>
      <w:r w:rsidR="00F53000">
        <w:t>26443</w:t>
      </w:r>
      <w:r w:rsidR="00E83308">
        <w:t xml:space="preserve"> against the original budget of £15200</w:t>
      </w:r>
    </w:p>
    <w:p w14:paraId="68AC71F0" w14:textId="1B2FB2F3" w:rsidR="002A070F" w:rsidRDefault="00E83308" w:rsidP="00F3752E">
      <w:pPr>
        <w:jc w:val="center"/>
      </w:pPr>
      <w:r>
        <w:rPr>
          <w:noProof/>
          <w:lang w:eastAsia="en-GB"/>
        </w:rPr>
        <w:drawing>
          <wp:inline distT="0" distB="0" distL="0" distR="0" wp14:anchorId="0E64FF99" wp14:editId="33FE7B89">
            <wp:extent cx="1199911" cy="900000"/>
            <wp:effectExtent l="0" t="0" r="635"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2018-10-06 19.41.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59DDA81A" wp14:editId="230F641A">
            <wp:extent cx="1199911" cy="900000"/>
            <wp:effectExtent l="0" t="0" r="635"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2018-10-07 11.47.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6324ADAD" wp14:editId="19959988">
            <wp:extent cx="1199911" cy="900000"/>
            <wp:effectExtent l="0" t="0" r="635"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2019-01-26 18.48.54 - Cop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503A9BB5" wp14:editId="7BF69D6B">
            <wp:extent cx="1199911" cy="900000"/>
            <wp:effectExtent l="0" t="0" r="635"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2019-03-14 19.16.16 - Cop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07139360" wp14:editId="20DBBBB4">
            <wp:extent cx="1199911" cy="900000"/>
            <wp:effectExtent l="0" t="0" r="635"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2019-03-23 19.30.5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3BE42144" wp14:editId="44ACA6DF">
            <wp:extent cx="1199911" cy="900000"/>
            <wp:effectExtent l="0" t="0" r="635"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2019-05-12 12.56.16 - Cop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03D19CDA" wp14:editId="0FF0E521">
            <wp:extent cx="1199911" cy="900000"/>
            <wp:effectExtent l="0" t="0" r="635"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41761424_2178763072405624_4599919143771176960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72E068B8" wp14:editId="14DACF17">
            <wp:extent cx="1199911" cy="900000"/>
            <wp:effectExtent l="0" t="0" r="635"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51039917_2264196677195596_2093915548868935680_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p>
    <w:p w14:paraId="3A9BE5AB" w14:textId="77777777" w:rsidR="00D006FC" w:rsidRDefault="00DE28EF" w:rsidP="00DE28EF">
      <w:pPr>
        <w:pStyle w:val="Heading3"/>
      </w:pPr>
      <w:bookmarkStart w:id="12" w:name="_Toc467138679"/>
      <w:r>
        <w:t>Sale Items</w:t>
      </w:r>
      <w:bookmarkEnd w:id="12"/>
    </w:p>
    <w:p w14:paraId="09C6B707" w14:textId="45D014EE" w:rsidR="00DE28EF" w:rsidRDefault="00DE28EF" w:rsidP="00DE28EF">
      <w:r>
        <w:t xml:space="preserve">We didn’t do very well at selling the original items that we identified. </w:t>
      </w:r>
      <w:r w:rsidR="00F53000">
        <w:t>The football cards, canteen cakes, band CD’s and coffee cups all failed to meet their targets by a long shot. However, the Andy Murray raffle and the donation cards met their target and fortunately, the gnomes smashed through their £4000 target to finally raise £5614. Total amount raised in this section was £9332 against an original budget of £9100 .</w:t>
      </w:r>
    </w:p>
    <w:p w14:paraId="5ABFCE98" w14:textId="031075DD" w:rsidR="00F53000" w:rsidRDefault="00F53000" w:rsidP="00DE28EF">
      <w:r>
        <w:rPr>
          <w:noProof/>
          <w:lang w:eastAsia="en-GB"/>
        </w:rPr>
        <w:drawing>
          <wp:inline distT="0" distB="0" distL="0" distR="0" wp14:anchorId="03406CAD" wp14:editId="69FBFC71">
            <wp:extent cx="1199911" cy="900000"/>
            <wp:effectExtent l="0" t="0" r="635"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2018-05-07 12.01.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1FB5EDD9" wp14:editId="4EF4B38E">
            <wp:extent cx="1199911" cy="900000"/>
            <wp:effectExtent l="0" t="0" r="635"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2018-09-17 21.10.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58C9AA13" wp14:editId="19174DE5">
            <wp:extent cx="1199911" cy="900000"/>
            <wp:effectExtent l="0" t="0" r="635"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2018-11-26 22.04.4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2CEE6D18" wp14:editId="29864799">
            <wp:extent cx="1199911" cy="900000"/>
            <wp:effectExtent l="0" t="0" r="635"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2019-05-03 13.39.3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1891B32E" wp14:editId="79E78A94">
            <wp:extent cx="674981" cy="900000"/>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61197643_2338337396448190_4908193307659599872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74981" cy="900000"/>
                    </a:xfrm>
                    <a:prstGeom prst="rect">
                      <a:avLst/>
                    </a:prstGeom>
                  </pic:spPr>
                </pic:pic>
              </a:graphicData>
            </a:graphic>
          </wp:inline>
        </w:drawing>
      </w:r>
    </w:p>
    <w:p w14:paraId="27683C38" w14:textId="5DB00C2D" w:rsidR="00DE28EF" w:rsidRDefault="00F53000" w:rsidP="00DE28EF">
      <w:pPr>
        <w:pStyle w:val="Heading3"/>
      </w:pPr>
      <w:r>
        <w:lastRenderedPageBreak/>
        <w:t>Trust Funds</w:t>
      </w:r>
    </w:p>
    <w:p w14:paraId="64DAFE6B" w14:textId="4CBFBBB9" w:rsidR="00DE28EF" w:rsidRDefault="00BB496B" w:rsidP="00DE28EF">
      <w:r>
        <w:t>We were very fortunate to receive some very generous donations from a number of funds, companies and generous donators. We were also very fortunate to be supported by the Church of Scotland Faithshare fund who offered us the cost of 4 flights, insurance and flights. The Dunblane Cathedral development fund also gave us a very generous donation. The total amount raised in this section was £25,380 against a budget of £10,000.</w:t>
      </w:r>
    </w:p>
    <w:p w14:paraId="405F330D" w14:textId="77777777" w:rsidR="00DE28EF" w:rsidRDefault="00DE28EF" w:rsidP="00DE28EF">
      <w:pPr>
        <w:pStyle w:val="Heading3"/>
      </w:pPr>
      <w:bookmarkStart w:id="13" w:name="_Toc467138681"/>
      <w:r>
        <w:t>Unplanned items</w:t>
      </w:r>
      <w:bookmarkEnd w:id="13"/>
    </w:p>
    <w:p w14:paraId="0158F6B0" w14:textId="20AF530A" w:rsidR="001773DB" w:rsidRDefault="00DE28EF" w:rsidP="006B4E5C">
      <w:r>
        <w:t>The unplanned items amounted to £</w:t>
      </w:r>
      <w:r w:rsidR="00BB496B">
        <w:t>16,150</w:t>
      </w:r>
      <w:r>
        <w:t xml:space="preserve"> of the total. These included </w:t>
      </w:r>
      <w:r w:rsidR="00BB496B">
        <w:t>the retiring collection at the panto before the project kicked off, the golf competition which was enormously successful, the party bars and Fraser and Fiona’s parties, the sale of Colin’s whisky</w:t>
      </w:r>
      <w:r w:rsidR="006B4E5C">
        <w:t xml:space="preserve">, </w:t>
      </w:r>
      <w:r w:rsidR="00BB496B">
        <w:t>the sale of Vanda’s pots</w:t>
      </w:r>
      <w:r w:rsidR="006B4E5C">
        <w:t xml:space="preserve">, the retiral collection at the nativity the Big Christmas Push and the bag packing that was organised by Ross Pringle (not impacting any Company fundraising). </w:t>
      </w:r>
    </w:p>
    <w:p w14:paraId="4CFC7323" w14:textId="77777777" w:rsidR="001773DB" w:rsidRDefault="001773DB" w:rsidP="001773DB">
      <w:pPr>
        <w:pStyle w:val="Heading1"/>
      </w:pPr>
      <w:bookmarkStart w:id="14" w:name="_Toc467138682"/>
      <w:r>
        <w:t>Preparation</w:t>
      </w:r>
      <w:bookmarkEnd w:id="14"/>
    </w:p>
    <w:p w14:paraId="0BD9DE36" w14:textId="77777777" w:rsidR="001773DB" w:rsidRDefault="00202DDA" w:rsidP="00202DDA">
      <w:pPr>
        <w:pStyle w:val="Heading2"/>
      </w:pPr>
      <w:bookmarkStart w:id="15" w:name="_Toc467138683"/>
      <w:r>
        <w:t>Safety</w:t>
      </w:r>
      <w:bookmarkEnd w:id="15"/>
    </w:p>
    <w:p w14:paraId="402E6A0D" w14:textId="4E3BFA9E" w:rsidR="00202DDA" w:rsidRDefault="00202DDA" w:rsidP="00202DDA">
      <w:r>
        <w:t>Safety was our key consideration in any trip planning work. We consulted with previous trips and with CfM to put together a risk assessment document. This document was shared with all team members and their families to ensure that everyone was happy with our planned approaches. We also appointed two of the leaders to prepare and assemble a comprehensive first aid kit that would hopefully allow us to treat most scenarios that arose. Any spare medical kit would be left in the communities. We also collated details of hospitals. Inoculations were administered by both the NHS (for the free inoculations) and by Gecko Travel who ran 3 mobile surgeries and were also available at Stirling University if anyone missed a date. Gecko Travel also administered the Malaria tablets and we ensured that these were rigorously taken every morning</w:t>
      </w:r>
      <w:r w:rsidR="006B4E5C">
        <w:t xml:space="preserve"> (please note – they are not 100% effective as I checked when I came back)</w:t>
      </w:r>
      <w:r>
        <w:t>.</w:t>
      </w:r>
    </w:p>
    <w:p w14:paraId="4FA7438C" w14:textId="77777777" w:rsidR="00202DDA" w:rsidRDefault="00202DDA" w:rsidP="00202DDA">
      <w:pPr>
        <w:pStyle w:val="Heading2"/>
      </w:pPr>
      <w:bookmarkStart w:id="16" w:name="_Toc467138684"/>
      <w:r>
        <w:t>Equipment</w:t>
      </w:r>
      <w:bookmarkEnd w:id="16"/>
    </w:p>
    <w:p w14:paraId="5ED72EFE" w14:textId="356EF3DE" w:rsidR="00202DDA" w:rsidRDefault="006B4E5C" w:rsidP="00202DDA">
      <w:r>
        <w:t>The equipment was bought online and was very cheap compared with local DIY stores. The acrylic paint was sourced via Siobhan Gouw who arranged this during the last project.</w:t>
      </w:r>
    </w:p>
    <w:p w14:paraId="0032BE03" w14:textId="77777777" w:rsidR="0025360E" w:rsidRDefault="0025360E" w:rsidP="00202DDA"/>
    <w:p w14:paraId="35B0369B" w14:textId="77777777" w:rsidR="0006544B" w:rsidRDefault="0006544B" w:rsidP="0006544B">
      <w:pPr>
        <w:pStyle w:val="Heading2"/>
      </w:pPr>
      <w:bookmarkStart w:id="17" w:name="_Toc467138685"/>
      <w:r>
        <w:t>Preparation Meetings</w:t>
      </w:r>
      <w:bookmarkEnd w:id="17"/>
    </w:p>
    <w:p w14:paraId="442BB705" w14:textId="7850EDB8" w:rsidR="0006544B" w:rsidRDefault="00443D2C" w:rsidP="0006544B">
      <w:r>
        <w:rPr>
          <w:noProof/>
          <w:lang w:eastAsia="en-GB"/>
        </w:rPr>
        <w:drawing>
          <wp:anchor distT="0" distB="0" distL="114300" distR="114300" simplePos="0" relativeHeight="251701248" behindDoc="0" locked="0" layoutInCell="1" allowOverlap="1" wp14:anchorId="7B40F2AC" wp14:editId="53BCB017">
            <wp:simplePos x="0" y="0"/>
            <wp:positionH relativeFrom="margin">
              <wp:align>left</wp:align>
            </wp:positionH>
            <wp:positionV relativeFrom="paragraph">
              <wp:posOffset>75027</wp:posOffset>
            </wp:positionV>
            <wp:extent cx="1919605" cy="1439545"/>
            <wp:effectExtent l="0" t="0" r="4445" b="8255"/>
            <wp:wrapThrough wrapText="bothSides">
              <wp:wrapPolygon edited="0">
                <wp:start x="0" y="0"/>
                <wp:lineTo x="0" y="21438"/>
                <wp:lineTo x="21436" y="21438"/>
                <wp:lineTo x="21436" y="0"/>
                <wp:lineTo x="0" y="0"/>
              </wp:wrapPolygon>
            </wp:wrapThrough>
            <wp:docPr id="1181" name="Picture 118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65821952_2360640490884547_6153216451739123712_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0006544B">
        <w:t xml:space="preserve">We held </w:t>
      </w:r>
      <w:r w:rsidR="006B4E5C">
        <w:t>four</w:t>
      </w:r>
      <w:r w:rsidR="0006544B">
        <w:t xml:space="preserve"> preparation meetings on the Fridays between the display and our departure. These featured a language lesson, some team-building exercises, some worry sharing and some spiritual and mental preparation. </w:t>
      </w:r>
      <w:r w:rsidR="006B4E5C">
        <w:t>We learned from last year to focus on our dancing and singing preparation. It was a chore at the time, but I think everyone was glad they went through it.</w:t>
      </w:r>
    </w:p>
    <w:p w14:paraId="5C191375" w14:textId="77777777" w:rsidR="0025360E" w:rsidRDefault="0025360E" w:rsidP="0006544B"/>
    <w:p w14:paraId="490C44C6" w14:textId="77777777" w:rsidR="0006544B" w:rsidRDefault="0006544B" w:rsidP="0006544B">
      <w:pPr>
        <w:pStyle w:val="Heading2"/>
      </w:pPr>
      <w:bookmarkStart w:id="18" w:name="_Toc467138686"/>
      <w:r>
        <w:lastRenderedPageBreak/>
        <w:t>Travel Preparation</w:t>
      </w:r>
      <w:bookmarkEnd w:id="18"/>
    </w:p>
    <w:p w14:paraId="76B72E87" w14:textId="6D203688" w:rsidR="0006544B" w:rsidRDefault="00443D2C" w:rsidP="0006544B">
      <w:r>
        <w:t>We were a bit jinxed… The closure of the main runway in Blantyre thr</w:t>
      </w:r>
      <w:r w:rsidR="00475506">
        <w:t>ew</w:t>
      </w:r>
      <w:r>
        <w:t xml:space="preserve"> out our plans of the visa applications being managed by </w:t>
      </w:r>
      <w:r w:rsidR="0006544B">
        <w:t xml:space="preserve">The Responsible Safari Company (RSC) </w:t>
      </w:r>
      <w:r>
        <w:t xml:space="preserve">although, our preparation in this area did pay dividends as we convinced the airport security guy in Lilongwe that we just pay our visa in Blantyre as it was madness there. </w:t>
      </w:r>
      <w:r w:rsidR="0006544B">
        <w:t>All parents signed a consent letter allowing their child to travel with us and copies of all</w:t>
      </w:r>
      <w:r w:rsidR="00475506">
        <w:t>-</w:t>
      </w:r>
      <w:r w:rsidR="0006544B">
        <w:t>important details with contact details were stored in a secure dropbox location that could be accessed by the communication contact in the UK and by us wherever we were.</w:t>
      </w:r>
      <w:r w:rsidR="000F1DAB">
        <w:t xml:space="preserve"> We also carried 2 copies of each consent form, each insurance certificate, passport details and the travel booking details.</w:t>
      </w:r>
    </w:p>
    <w:p w14:paraId="1EAA524F" w14:textId="77777777" w:rsidR="00B910F8" w:rsidRDefault="00B910F8" w:rsidP="00B910F8">
      <w:pPr>
        <w:pStyle w:val="Heading1"/>
      </w:pPr>
      <w:bookmarkStart w:id="19" w:name="_Toc467138687"/>
      <w:r>
        <w:t>The Trip</w:t>
      </w:r>
      <w:bookmarkEnd w:id="19"/>
    </w:p>
    <w:p w14:paraId="07247599" w14:textId="77777777" w:rsidR="00B910F8" w:rsidRDefault="00B910F8" w:rsidP="00B910F8">
      <w:pPr>
        <w:pStyle w:val="Heading2"/>
      </w:pPr>
      <w:bookmarkStart w:id="20" w:name="_Toc467138688"/>
      <w:r>
        <w:t>Travel</w:t>
      </w:r>
      <w:bookmarkEnd w:id="20"/>
    </w:p>
    <w:p w14:paraId="1CC01A58" w14:textId="1789F758" w:rsidR="0039102A" w:rsidRDefault="00443D2C" w:rsidP="0039102A">
      <w:r>
        <w:t>The travel was interesting. The bus to Manchester was very relaxing and a nice way to start as it was comfortable. We were fortunate to get checked in at Manchester Airport early on the condition that we signed up for Ethiopian Airways Sheba miles points scheme. We got through security and boarded the plane and everything was fine. We then spent 3 hours on the plane as there was an engineering fault. The boys were delighted as they watched Love Island on their phones but we were only worried about the connections. Fortunately, we made all connections and arrived safely in Blantyre with only 11 bags stuck at Lilongwe.</w:t>
      </w:r>
      <w:r w:rsidR="003F1D14">
        <w:t xml:space="preserve"> They were attained a couple of days later but the boys all had emergency clothes and toiletries in their hand luggage</w:t>
      </w:r>
      <w:r w:rsidR="00475506">
        <w:t>. The other boys shared clothes where necessary.</w:t>
      </w:r>
    </w:p>
    <w:p w14:paraId="10BF5872" w14:textId="51220764" w:rsidR="0025360E" w:rsidRDefault="00443D2C" w:rsidP="00F3752E">
      <w:pPr>
        <w:jc w:val="center"/>
      </w:pPr>
      <w:r>
        <w:rPr>
          <w:noProof/>
          <w:lang w:eastAsia="en-GB"/>
        </w:rPr>
        <w:drawing>
          <wp:inline distT="0" distB="0" distL="0" distR="0" wp14:anchorId="32308370" wp14:editId="091D9E4C">
            <wp:extent cx="1199911" cy="900000"/>
            <wp:effectExtent l="0" t="0" r="635" b="0"/>
            <wp:docPr id="737" name="Picture 73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2019-07-03 09.46.2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434F0FB3" wp14:editId="089EF5DE">
            <wp:extent cx="1199911" cy="900000"/>
            <wp:effectExtent l="0" t="0" r="635" b="0"/>
            <wp:docPr id="739" name="Picture 739"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2019-07-03 18.21.3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4AB08044" wp14:editId="691C2147">
            <wp:extent cx="674981" cy="900000"/>
            <wp:effectExtent l="0" t="0" r="0" b="0"/>
            <wp:docPr id="740" name="Picture 740" descr="A picture containing ground, outdoor, mountain,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2019-07-04 15.55.57-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74981" cy="900000"/>
                    </a:xfrm>
                    <a:prstGeom prst="rect">
                      <a:avLst/>
                    </a:prstGeom>
                  </pic:spPr>
                </pic:pic>
              </a:graphicData>
            </a:graphic>
          </wp:inline>
        </w:drawing>
      </w:r>
      <w:r>
        <w:rPr>
          <w:noProof/>
          <w:lang w:eastAsia="en-GB"/>
        </w:rPr>
        <w:drawing>
          <wp:inline distT="0" distB="0" distL="0" distR="0" wp14:anchorId="21826E5B" wp14:editId="2A49FE82">
            <wp:extent cx="1199911" cy="900000"/>
            <wp:effectExtent l="0" t="0" r="635" b="0"/>
            <wp:docPr id="741" name="Picture 741" descr="A airplane that is parked on the side of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2019-07-04 16.08.20-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3F58DD60" wp14:editId="51BB9BA3">
            <wp:extent cx="674981" cy="900000"/>
            <wp:effectExtent l="0" t="0" r="0" b="0"/>
            <wp:docPr id="1183" name="Picture 118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2019-07-03 15.46.1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74981" cy="900000"/>
                    </a:xfrm>
                    <a:prstGeom prst="rect">
                      <a:avLst/>
                    </a:prstGeom>
                  </pic:spPr>
                </pic:pic>
              </a:graphicData>
            </a:graphic>
          </wp:inline>
        </w:drawing>
      </w:r>
      <w:r>
        <w:rPr>
          <w:noProof/>
          <w:lang w:eastAsia="en-GB"/>
        </w:rPr>
        <w:drawing>
          <wp:inline distT="0" distB="0" distL="0" distR="0" wp14:anchorId="5E6F2F11" wp14:editId="3DCD8D84">
            <wp:extent cx="674981" cy="900000"/>
            <wp:effectExtent l="0" t="0" r="0" b="0"/>
            <wp:docPr id="736" name="Picture 736" descr="A group of people standing around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2019-07-04 09.45.47-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74981" cy="900000"/>
                    </a:xfrm>
                    <a:prstGeom prst="rect">
                      <a:avLst/>
                    </a:prstGeom>
                  </pic:spPr>
                </pic:pic>
              </a:graphicData>
            </a:graphic>
          </wp:inline>
        </w:drawing>
      </w:r>
    </w:p>
    <w:p w14:paraId="17B0C2EA" w14:textId="77777777" w:rsidR="0072558A" w:rsidRDefault="0072558A" w:rsidP="0072558A">
      <w:pPr>
        <w:pStyle w:val="Heading2"/>
      </w:pPr>
      <w:bookmarkStart w:id="21" w:name="_Toc467138689"/>
      <w:r>
        <w:t>Accommodation</w:t>
      </w:r>
      <w:bookmarkEnd w:id="21"/>
    </w:p>
    <w:p w14:paraId="73325901" w14:textId="1D3CC528" w:rsidR="00F3752E" w:rsidRDefault="0072558A" w:rsidP="00C13DD6">
      <w:pPr>
        <w:rPr>
          <w:noProof/>
          <w:lang w:eastAsia="en-GB"/>
        </w:rPr>
      </w:pPr>
      <w:r>
        <w:t xml:space="preserve">Likhubula Lodge was comfortable but basic. The boys occupied 2 dorms: one </w:t>
      </w:r>
      <w:r w:rsidR="003F1D14">
        <w:t>for the S6’s and one for the S5/4’s</w:t>
      </w:r>
      <w:r>
        <w:t>. There was a</w:t>
      </w:r>
      <w:r w:rsidR="003F1D14">
        <w:t>nother</w:t>
      </w:r>
      <w:r>
        <w:t xml:space="preserve"> group also at Likhubula Lodge whilst we were </w:t>
      </w:r>
      <w:r w:rsidR="00475506">
        <w:t>there,</w:t>
      </w:r>
      <w:r>
        <w:t xml:space="preserve"> but we managed to agree a pattern of timings to ensure we both got meals and rooms when we needed them. T</w:t>
      </w:r>
      <w:r w:rsidR="003F1D14">
        <w:t>hree</w:t>
      </w:r>
      <w:r>
        <w:t xml:space="preserve"> leaders stay</w:t>
      </w:r>
      <w:r w:rsidR="003F1D14">
        <w:t>ed</w:t>
      </w:r>
      <w:r>
        <w:t xml:space="preserve"> in </w:t>
      </w:r>
      <w:r w:rsidR="003F1D14">
        <w:t>rooms</w:t>
      </w:r>
      <w:r>
        <w:t xml:space="preserve"> adjacent to the boys and the other leaders stayed in chalets 5-minute walk down the hill. Toilet facilities were basic and the showers were cold. Despite this we did not have any hygiene issues. Bottled water was always available for the boys to use for teeth brushing and for drinking at meals.</w:t>
      </w:r>
      <w:r w:rsidR="00C13DD6" w:rsidRPr="00C13DD6">
        <w:rPr>
          <w:noProof/>
          <w:lang w:eastAsia="en-GB"/>
        </w:rPr>
        <w:t xml:space="preserve"> </w:t>
      </w:r>
    </w:p>
    <w:p w14:paraId="684B9587" w14:textId="08C9A318" w:rsidR="0072558A" w:rsidRDefault="0072558A" w:rsidP="0072558A">
      <w:r>
        <w:t xml:space="preserve">The accommodation at </w:t>
      </w:r>
      <w:r w:rsidR="003F1D14">
        <w:t xml:space="preserve">Kutchire Lodge was slightly better but there </w:t>
      </w:r>
      <w:r w:rsidR="00475506">
        <w:t>was</w:t>
      </w:r>
      <w:r w:rsidR="003F1D14">
        <w:t xml:space="preserve"> still no hot water. However, Game Haven Lodge provided the boys with hot showers and most of the remainder of their spending money was spent on wifi.</w:t>
      </w:r>
    </w:p>
    <w:p w14:paraId="3B69E66E" w14:textId="77777777" w:rsidR="0072558A" w:rsidRDefault="0072558A" w:rsidP="0072558A">
      <w:pPr>
        <w:pStyle w:val="Heading2"/>
      </w:pPr>
      <w:bookmarkStart w:id="22" w:name="_Toc467138690"/>
      <w:r>
        <w:t>Food</w:t>
      </w:r>
      <w:bookmarkEnd w:id="22"/>
    </w:p>
    <w:p w14:paraId="68B9CC92" w14:textId="05683693" w:rsidR="0072558A" w:rsidRDefault="00C13DD6" w:rsidP="0072558A">
      <w:r>
        <w:rPr>
          <w:noProof/>
          <w:lang w:eastAsia="en-GB"/>
        </w:rPr>
        <w:drawing>
          <wp:anchor distT="0" distB="0" distL="114300" distR="114300" simplePos="0" relativeHeight="251679744" behindDoc="1" locked="0" layoutInCell="1" allowOverlap="1" wp14:anchorId="2DF325F6" wp14:editId="64042056">
            <wp:simplePos x="0" y="0"/>
            <wp:positionH relativeFrom="column">
              <wp:posOffset>4049485</wp:posOffset>
            </wp:positionH>
            <wp:positionV relativeFrom="paragraph">
              <wp:posOffset>142784</wp:posOffset>
            </wp:positionV>
            <wp:extent cx="1439894" cy="1080000"/>
            <wp:effectExtent l="0" t="0" r="8255" b="6350"/>
            <wp:wrapTight wrapText="bothSides">
              <wp:wrapPolygon edited="0">
                <wp:start x="0" y="0"/>
                <wp:lineTo x="0" y="21346"/>
                <wp:lineTo x="21438" y="21346"/>
                <wp:lineTo x="214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114030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39894" cy="1080000"/>
                    </a:xfrm>
                    <a:prstGeom prst="rect">
                      <a:avLst/>
                    </a:prstGeom>
                  </pic:spPr>
                </pic:pic>
              </a:graphicData>
            </a:graphic>
            <wp14:sizeRelH relativeFrom="page">
              <wp14:pctWidth>0</wp14:pctWidth>
            </wp14:sizeRelH>
            <wp14:sizeRelV relativeFrom="page">
              <wp14:pctHeight>0</wp14:pctHeight>
            </wp14:sizeRelV>
          </wp:anchor>
        </w:drawing>
      </w:r>
      <w:r w:rsidR="0072558A">
        <w:t>The food at Likhubula Lodge was basic but surprisingly plentiful. Breakfast consisted of porridge, fruit salad, toast</w:t>
      </w:r>
      <w:r w:rsidR="003F1D14">
        <w:t>,</w:t>
      </w:r>
      <w:r w:rsidR="0072558A">
        <w:t xml:space="preserve"> eggs and</w:t>
      </w:r>
      <w:r w:rsidR="003F1D14">
        <w:t xml:space="preserve"> </w:t>
      </w:r>
      <w:r w:rsidR="0072558A">
        <w:t xml:space="preserve">sausage. We were given </w:t>
      </w:r>
      <w:r w:rsidR="003F1D14">
        <w:t>packed lunches</w:t>
      </w:r>
      <w:r w:rsidR="0072558A">
        <w:t xml:space="preserve"> for lunch and </w:t>
      </w:r>
      <w:r w:rsidR="0072558A">
        <w:lastRenderedPageBreak/>
        <w:t xml:space="preserve">then dinner consisted of either chicken and rice, beef or pasta. No complaints were </w:t>
      </w:r>
      <w:r w:rsidR="00475506">
        <w:t>made,</w:t>
      </w:r>
      <w:r w:rsidR="0072558A">
        <w:t xml:space="preserve"> and </w:t>
      </w:r>
      <w:r w:rsidR="000825CD">
        <w:t>most</w:t>
      </w:r>
      <w:r w:rsidR="0072558A">
        <w:t xml:space="preserve"> boys </w:t>
      </w:r>
      <w:r w:rsidR="000825CD">
        <w:t>ate everything in sight</w:t>
      </w:r>
      <w:r w:rsidR="00475506">
        <w:t xml:space="preserve"> despite some of the food being quite repetative</w:t>
      </w:r>
      <w:r w:rsidR="000825CD">
        <w:t>. We made a couple of trips to local shops so that they boys could also stock up on snacks</w:t>
      </w:r>
      <w:r w:rsidR="003F1D14">
        <w:t>.</w:t>
      </w:r>
    </w:p>
    <w:p w14:paraId="3AE9E93C" w14:textId="03ED53B8" w:rsidR="000825CD" w:rsidRDefault="000825CD" w:rsidP="0072558A">
      <w:r>
        <w:t>We also went out for dinner twice during our stay in Likhubula. Once to a pizza place in Chitikale and once to Nancy’s Dream Restaurant where we were treated to a Malawian meal</w:t>
      </w:r>
      <w:r w:rsidR="003F1D14">
        <w:t>.</w:t>
      </w:r>
    </w:p>
    <w:p w14:paraId="3AA587BA" w14:textId="35B849F2" w:rsidR="000825CD" w:rsidRDefault="000825CD" w:rsidP="0072558A">
      <w:r>
        <w:t xml:space="preserve">We sponsored the celebration dinner at Pasani school and invited the village chiefs and parents committee. </w:t>
      </w:r>
      <w:r w:rsidR="003F1D14">
        <w:t>The food at Kutchire Lodge and Game Haven Lodge was nice. It was mainly buffet based but plentiful.</w:t>
      </w:r>
    </w:p>
    <w:p w14:paraId="7B54B7BE" w14:textId="0A025B5B" w:rsidR="000825CD" w:rsidRDefault="000825CD" w:rsidP="0072558A">
      <w:r>
        <w:t>The boys managed to survive on airplane food supplemented by snacks at the airport on the way home.</w:t>
      </w:r>
    </w:p>
    <w:p w14:paraId="7C19F7AB" w14:textId="77777777" w:rsidR="000825CD" w:rsidRDefault="000825CD" w:rsidP="000825CD">
      <w:pPr>
        <w:pStyle w:val="Heading2"/>
      </w:pPr>
      <w:bookmarkStart w:id="23" w:name="_Toc467138691"/>
      <w:r>
        <w:t>Logistics</w:t>
      </w:r>
      <w:bookmarkEnd w:id="23"/>
    </w:p>
    <w:p w14:paraId="0B3F60DF" w14:textId="2AB7F1F2" w:rsidR="00A12936" w:rsidRDefault="003F1D14" w:rsidP="000825CD">
      <w:r>
        <w:rPr>
          <w:noProof/>
          <w:lang w:eastAsia="en-GB"/>
        </w:rPr>
        <w:drawing>
          <wp:anchor distT="0" distB="0" distL="114300" distR="114300" simplePos="0" relativeHeight="251702272" behindDoc="0" locked="0" layoutInCell="1" allowOverlap="1" wp14:anchorId="6DC9A2BC" wp14:editId="3292518D">
            <wp:simplePos x="0" y="0"/>
            <wp:positionH relativeFrom="margin">
              <wp:align>left</wp:align>
            </wp:positionH>
            <wp:positionV relativeFrom="paragraph">
              <wp:posOffset>109855</wp:posOffset>
            </wp:positionV>
            <wp:extent cx="2575560" cy="1931670"/>
            <wp:effectExtent l="0" t="0" r="0" b="0"/>
            <wp:wrapThrough wrapText="bothSides">
              <wp:wrapPolygon edited="0">
                <wp:start x="0" y="0"/>
                <wp:lineTo x="0" y="21302"/>
                <wp:lineTo x="21408" y="21302"/>
                <wp:lineTo x="21408" y="0"/>
                <wp:lineTo x="0" y="0"/>
              </wp:wrapPolygon>
            </wp:wrapThrough>
            <wp:docPr id="742" name="Picture 742" descr="A group of people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G_424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75560" cy="1931670"/>
                    </a:xfrm>
                    <a:prstGeom prst="rect">
                      <a:avLst/>
                    </a:prstGeom>
                  </pic:spPr>
                </pic:pic>
              </a:graphicData>
            </a:graphic>
            <wp14:sizeRelH relativeFrom="page">
              <wp14:pctWidth>0</wp14:pctWidth>
            </wp14:sizeRelH>
            <wp14:sizeRelV relativeFrom="page">
              <wp14:pctHeight>0</wp14:pctHeight>
            </wp14:sizeRelV>
          </wp:anchor>
        </w:drawing>
      </w:r>
      <w:r w:rsidR="00A12936">
        <w:t>Our guide</w:t>
      </w:r>
      <w:r>
        <w:t>, Ozzie, and our two drivers, Newton and Arron,</w:t>
      </w:r>
      <w:r w:rsidR="00A12936">
        <w:t xml:space="preserve"> from RSC,</w:t>
      </w:r>
      <w:r w:rsidR="000825CD">
        <w:t xml:space="preserve"> managed </w:t>
      </w:r>
      <w:r w:rsidR="00D07A54">
        <w:t>all</w:t>
      </w:r>
      <w:r w:rsidR="000825CD">
        <w:t xml:space="preserve"> our </w:t>
      </w:r>
      <w:r w:rsidR="00A12936">
        <w:t>logistics. We had two minibuses available to us which worked well</w:t>
      </w:r>
      <w:r>
        <w:t>.</w:t>
      </w:r>
      <w:r w:rsidR="00A12936">
        <w:t xml:space="preserve"> The minibuses were comfortable and well maintained. </w:t>
      </w:r>
    </w:p>
    <w:p w14:paraId="19740755" w14:textId="2B5FCC1B" w:rsidR="00A12936" w:rsidRDefault="003F1D14" w:rsidP="000825CD">
      <w:r>
        <w:t>Ozzie also</w:t>
      </w:r>
      <w:r w:rsidR="00A12936">
        <w:t xml:space="preserve"> facilitated our work at the schools with the builders</w:t>
      </w:r>
      <w:r>
        <w:t xml:space="preserve"> when Dezie (Classrooms for Malawi) was not available</w:t>
      </w:r>
      <w:r w:rsidR="00A12936">
        <w:t>. They acted as interpreters</w:t>
      </w:r>
      <w:r w:rsidR="00D216C1">
        <w:t xml:space="preserve"> and helped during the </w:t>
      </w:r>
      <w:r>
        <w:t xml:space="preserve">one </w:t>
      </w:r>
      <w:r w:rsidR="00D216C1">
        <w:t>dispute that we had. They also managed the staff at Likhubula Lodge. They negotiated meal times and ensured that everything run like clockwork. We treated then as part of our staff and we planned the day’s activities with them.</w:t>
      </w:r>
    </w:p>
    <w:p w14:paraId="134A03D3" w14:textId="28C9AE3B" w:rsidR="00D216C1" w:rsidRDefault="00667868" w:rsidP="000825CD">
      <w:r>
        <w:t xml:space="preserve">Ozzie </w:t>
      </w:r>
      <w:r w:rsidR="00D216C1">
        <w:t>also took the lead when the boys need to visit hospital</w:t>
      </w:r>
      <w:r>
        <w:t xml:space="preserve"> (numerous times) He suggested a suitable clinic in Mulanje </w:t>
      </w:r>
      <w:r w:rsidR="00475506">
        <w:t>and</w:t>
      </w:r>
      <w:r>
        <w:t xml:space="preserve"> in Blantyre.</w:t>
      </w:r>
    </w:p>
    <w:p w14:paraId="1981751F" w14:textId="6F130104" w:rsidR="00D216C1" w:rsidRDefault="00D216C1" w:rsidP="000825CD">
      <w:r>
        <w:t xml:space="preserve">I cannot compliment the staff from RSC enough for their professionalism and management through the planning and execution of the project. Everything </w:t>
      </w:r>
      <w:r w:rsidR="000777DF">
        <w:t>was thought about and ran very smoothly. They formed part of our team and became our friends.</w:t>
      </w:r>
    </w:p>
    <w:p w14:paraId="1676D3F9" w14:textId="1331D0DA" w:rsidR="00946DA3" w:rsidRDefault="00946DA3" w:rsidP="000825CD"/>
    <w:p w14:paraId="67AEA34A" w14:textId="0506FA5A" w:rsidR="00204684" w:rsidRDefault="00204684" w:rsidP="00204684">
      <w:pPr>
        <w:pStyle w:val="Heading3"/>
      </w:pPr>
      <w:bookmarkStart w:id="24" w:name="_Toc467138692"/>
      <w:r>
        <w:t>Welfare</w:t>
      </w:r>
      <w:bookmarkEnd w:id="24"/>
    </w:p>
    <w:p w14:paraId="31BB31B0" w14:textId="1D69AE31" w:rsidR="00204684" w:rsidRDefault="00204684" w:rsidP="00204684">
      <w:r>
        <w:t xml:space="preserve">Safety was our top priority and we ensured that any mishap was treated as soon as possible. We had </w:t>
      </w:r>
      <w:r w:rsidR="00444BD1">
        <w:t>a few</w:t>
      </w:r>
      <w:r>
        <w:t xml:space="preserve"> </w:t>
      </w:r>
      <w:r w:rsidR="008A1629">
        <w:t>scrapes</w:t>
      </w:r>
      <w:r>
        <w:t xml:space="preserve"> that required wounds to be cleaned and dressed. </w:t>
      </w:r>
    </w:p>
    <w:p w14:paraId="18B65597" w14:textId="5C87BA69" w:rsidR="00444BD1" w:rsidRPr="00204684" w:rsidRDefault="00667868" w:rsidP="00204684">
      <w:r>
        <w:rPr>
          <w:noProof/>
          <w:lang w:eastAsia="en-GB"/>
        </w:rPr>
        <w:drawing>
          <wp:anchor distT="0" distB="0" distL="114300" distR="114300" simplePos="0" relativeHeight="251703296" behindDoc="0" locked="0" layoutInCell="1" allowOverlap="1" wp14:anchorId="18528045" wp14:editId="1EABDAB6">
            <wp:simplePos x="0" y="0"/>
            <wp:positionH relativeFrom="column">
              <wp:posOffset>3727938</wp:posOffset>
            </wp:positionH>
            <wp:positionV relativeFrom="paragraph">
              <wp:posOffset>140384</wp:posOffset>
            </wp:positionV>
            <wp:extent cx="1919858" cy="1440000"/>
            <wp:effectExtent l="0" t="0" r="4445" b="8255"/>
            <wp:wrapThrough wrapText="bothSides">
              <wp:wrapPolygon edited="0">
                <wp:start x="0" y="0"/>
                <wp:lineTo x="0" y="21438"/>
                <wp:lineTo x="21436" y="21438"/>
                <wp:lineTo x="21436" y="0"/>
                <wp:lineTo x="0" y="0"/>
              </wp:wrapPolygon>
            </wp:wrapThrough>
            <wp:docPr id="743" name="Picture 74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IMG_305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19858" cy="1440000"/>
                    </a:xfrm>
                    <a:prstGeom prst="rect">
                      <a:avLst/>
                    </a:prstGeom>
                  </pic:spPr>
                </pic:pic>
              </a:graphicData>
            </a:graphic>
            <wp14:sizeRelH relativeFrom="page">
              <wp14:pctWidth>0</wp14:pctWidth>
            </wp14:sizeRelH>
            <wp14:sizeRelV relativeFrom="page">
              <wp14:pctHeight>0</wp14:pctHeight>
            </wp14:sizeRelV>
          </wp:anchor>
        </w:drawing>
      </w:r>
      <w:r w:rsidR="00444BD1">
        <w:t>We kept an eye on the boys’ mental welfare very carefully given the change in culture and environment</w:t>
      </w:r>
      <w:r>
        <w:t xml:space="preserve"> and everything else that occurred during the trip</w:t>
      </w:r>
      <w:r w:rsidR="00444BD1">
        <w:t xml:space="preserve">. Every evening we would have a meeting to discuss the matters of the day. The session was facilitated in such a way that </w:t>
      </w:r>
      <w:r w:rsidR="00444BD1">
        <w:lastRenderedPageBreak/>
        <w:t>all boys were asked to participate. Even the most introverted of boys were offering opinions and everyone enjoyed these discussions. I can honestly say that I have never experienced teenage boys express so many thoughts, feelings and opinions than I did during those sessions.</w:t>
      </w:r>
      <w:r>
        <w:t xml:space="preserve"> We ended the majority of these sessions with a Top 5 session where a couple of boys would present their top 5 songs of all time. This provided a source of entertainment and a source of discussion during the day. We also had </w:t>
      </w:r>
      <w:r w:rsidR="008A1629">
        <w:t>several</w:t>
      </w:r>
      <w:r>
        <w:t xml:space="preserve"> great sing-a-longs.</w:t>
      </w:r>
    </w:p>
    <w:p w14:paraId="25FE3555" w14:textId="5E072848" w:rsidR="000777DF" w:rsidRDefault="000777DF" w:rsidP="000777DF">
      <w:pPr>
        <w:pStyle w:val="Heading2"/>
      </w:pPr>
      <w:bookmarkStart w:id="25" w:name="_Toc467138693"/>
      <w:r>
        <w:t>The Welcome</w:t>
      </w:r>
      <w:bookmarkEnd w:id="25"/>
    </w:p>
    <w:p w14:paraId="2450CF8E" w14:textId="12D32335" w:rsidR="000777DF" w:rsidRDefault="000777DF" w:rsidP="000777DF">
      <w:r>
        <w:t xml:space="preserve">The </w:t>
      </w:r>
      <w:r w:rsidR="00DC4C8F">
        <w:t>w</w:t>
      </w:r>
      <w:r>
        <w:t>elcome at the school w</w:t>
      </w:r>
      <w:r w:rsidR="00DC4C8F">
        <w:t>as</w:t>
      </w:r>
      <w:r>
        <w:t xml:space="preserve"> </w:t>
      </w:r>
      <w:r w:rsidR="00D43BF1">
        <w:t>mind-blowing</w:t>
      </w:r>
      <w:r>
        <w:t xml:space="preserve">. </w:t>
      </w:r>
      <w:r w:rsidR="00DC4C8F">
        <w:t xml:space="preserve">When we arrived, the learners swarmed the boys looking for high 5’s and just to touch their white skin. We had a welcome from the Headteacher and an overview on the Malawi education system from Dezie. We were then given a welcome dance and the boys sung a song in return. The boys then had some time to interact with the kids. Some sang songs with groups and some played football. All had a great time. </w:t>
      </w:r>
      <w:r w:rsidR="00581E44">
        <w:t>The outpouring of appreciation was clear for the boys. They were treated like heroes and this spurred them on to do a great job in the following weeks.</w:t>
      </w:r>
    </w:p>
    <w:p w14:paraId="4B372D9D" w14:textId="0B5D8B34" w:rsidR="000B245F" w:rsidRDefault="00DC4C8F" w:rsidP="000777DF">
      <w:r>
        <w:rPr>
          <w:noProof/>
          <w:lang w:eastAsia="en-GB"/>
        </w:rPr>
        <w:drawing>
          <wp:inline distT="0" distB="0" distL="0" distR="0" wp14:anchorId="7B7C20B3" wp14:editId="2F82579A">
            <wp:extent cx="1200089" cy="900000"/>
            <wp:effectExtent l="0" t="0" r="635" b="0"/>
            <wp:docPr id="744" name="Picture 744"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DSCN215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00089" cy="900000"/>
                    </a:xfrm>
                    <a:prstGeom prst="rect">
                      <a:avLst/>
                    </a:prstGeom>
                  </pic:spPr>
                </pic:pic>
              </a:graphicData>
            </a:graphic>
          </wp:inline>
        </w:drawing>
      </w:r>
      <w:r>
        <w:rPr>
          <w:noProof/>
          <w:lang w:eastAsia="en-GB"/>
        </w:rPr>
        <w:drawing>
          <wp:inline distT="0" distB="0" distL="0" distR="0" wp14:anchorId="018EA5EC" wp14:editId="79C1700B">
            <wp:extent cx="899184" cy="517074"/>
            <wp:effectExtent l="635" t="0" r="0" b="0"/>
            <wp:docPr id="745" name="Picture 745" descr="A picture containing perso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IMG_2852.JPG"/>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902573" cy="519023"/>
                    </a:xfrm>
                    <a:prstGeom prst="rect">
                      <a:avLst/>
                    </a:prstGeom>
                  </pic:spPr>
                </pic:pic>
              </a:graphicData>
            </a:graphic>
          </wp:inline>
        </w:drawing>
      </w:r>
      <w:r>
        <w:rPr>
          <w:noProof/>
          <w:lang w:eastAsia="en-GB"/>
        </w:rPr>
        <w:drawing>
          <wp:inline distT="0" distB="0" distL="0" distR="0" wp14:anchorId="35F281EB" wp14:editId="11509549">
            <wp:extent cx="899185" cy="534660"/>
            <wp:effectExtent l="0" t="7938" r="7303" b="7302"/>
            <wp:docPr id="746" name="Picture 746" descr="A picture containing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G_2855.JP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902692" cy="536745"/>
                    </a:xfrm>
                    <a:prstGeom prst="rect">
                      <a:avLst/>
                    </a:prstGeom>
                  </pic:spPr>
                </pic:pic>
              </a:graphicData>
            </a:graphic>
          </wp:inline>
        </w:drawing>
      </w:r>
      <w:r>
        <w:rPr>
          <w:noProof/>
          <w:lang w:eastAsia="en-GB"/>
        </w:rPr>
        <w:drawing>
          <wp:inline distT="0" distB="0" distL="0" distR="0" wp14:anchorId="081E2FDC" wp14:editId="120971F8">
            <wp:extent cx="1037493" cy="899703"/>
            <wp:effectExtent l="0" t="0" r="0" b="0"/>
            <wp:docPr id="747" name="Picture 747"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IMG_286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42860" cy="904357"/>
                    </a:xfrm>
                    <a:prstGeom prst="rect">
                      <a:avLst/>
                    </a:prstGeom>
                  </pic:spPr>
                </pic:pic>
              </a:graphicData>
            </a:graphic>
          </wp:inline>
        </w:drawing>
      </w:r>
      <w:r>
        <w:rPr>
          <w:noProof/>
          <w:lang w:eastAsia="en-GB"/>
        </w:rPr>
        <w:drawing>
          <wp:inline distT="0" distB="0" distL="0" distR="0" wp14:anchorId="49A842E1" wp14:editId="508C8A14">
            <wp:extent cx="1199911" cy="900000"/>
            <wp:effectExtent l="0" t="0" r="635" b="0"/>
            <wp:docPr id="748" name="Picture 748"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G_286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5E6EA4A1" wp14:editId="2F554CCF">
            <wp:extent cx="1199911" cy="900000"/>
            <wp:effectExtent l="0" t="0" r="635" b="0"/>
            <wp:docPr id="749" name="Picture 74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IMG_287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p>
    <w:p w14:paraId="1EDDAE43" w14:textId="13B5848C" w:rsidR="00581E44" w:rsidRPr="000777DF" w:rsidRDefault="00581E44" w:rsidP="00581E44">
      <w:pPr>
        <w:pStyle w:val="Heading2"/>
      </w:pPr>
      <w:bookmarkStart w:id="26" w:name="_Toc467138694"/>
      <w:r>
        <w:t>The Work</w:t>
      </w:r>
      <w:bookmarkEnd w:id="26"/>
    </w:p>
    <w:p w14:paraId="39730C18" w14:textId="01583F52" w:rsidR="00D216C1" w:rsidRDefault="00CF78E0" w:rsidP="000825CD">
      <w:r>
        <w:rPr>
          <w:noProof/>
          <w:lang w:eastAsia="en-GB"/>
        </w:rPr>
        <w:drawing>
          <wp:anchor distT="0" distB="0" distL="114300" distR="114300" simplePos="0" relativeHeight="251704320" behindDoc="0" locked="0" layoutInCell="1" allowOverlap="1" wp14:anchorId="4792E70F" wp14:editId="3181DCBF">
            <wp:simplePos x="0" y="0"/>
            <wp:positionH relativeFrom="column">
              <wp:posOffset>-108585</wp:posOffset>
            </wp:positionH>
            <wp:positionV relativeFrom="paragraph">
              <wp:posOffset>1260475</wp:posOffset>
            </wp:positionV>
            <wp:extent cx="1919605" cy="1439545"/>
            <wp:effectExtent l="0" t="0" r="4445" b="8255"/>
            <wp:wrapThrough wrapText="bothSides">
              <wp:wrapPolygon edited="0">
                <wp:start x="0" y="0"/>
                <wp:lineTo x="0" y="21438"/>
                <wp:lineTo x="21436" y="21438"/>
                <wp:lineTo x="21436" y="0"/>
                <wp:lineTo x="0" y="0"/>
              </wp:wrapPolygon>
            </wp:wrapThrough>
            <wp:docPr id="752" name="Picture 75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DSCN222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sidR="00D518C9">
        <w:rPr>
          <w:noProof/>
          <w:lang w:eastAsia="en-GB"/>
        </w:rPr>
        <w:drawing>
          <wp:anchor distT="0" distB="0" distL="114300" distR="114300" simplePos="0" relativeHeight="251705344" behindDoc="0" locked="0" layoutInCell="1" allowOverlap="1" wp14:anchorId="4EC38EAD" wp14:editId="1D35AF78">
            <wp:simplePos x="0" y="0"/>
            <wp:positionH relativeFrom="column">
              <wp:posOffset>4383942</wp:posOffset>
            </wp:positionH>
            <wp:positionV relativeFrom="paragraph">
              <wp:posOffset>-182490</wp:posOffset>
            </wp:positionV>
            <wp:extent cx="1079970" cy="1440000"/>
            <wp:effectExtent l="0" t="0" r="6350" b="8255"/>
            <wp:wrapThrough wrapText="bothSides">
              <wp:wrapPolygon edited="0">
                <wp:start x="0" y="0"/>
                <wp:lineTo x="0" y="21438"/>
                <wp:lineTo x="21346" y="21438"/>
                <wp:lineTo x="21346" y="0"/>
                <wp:lineTo x="0" y="0"/>
              </wp:wrapPolygon>
            </wp:wrapThrough>
            <wp:docPr id="751" name="Picture 751"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2019-07-08 10.59.5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79970" cy="1440000"/>
                    </a:xfrm>
                    <a:prstGeom prst="rect">
                      <a:avLst/>
                    </a:prstGeom>
                  </pic:spPr>
                </pic:pic>
              </a:graphicData>
            </a:graphic>
            <wp14:sizeRelH relativeFrom="page">
              <wp14:pctWidth>0</wp14:pctWidth>
            </wp14:sizeRelH>
            <wp14:sizeRelV relativeFrom="page">
              <wp14:pctHeight>0</wp14:pctHeight>
            </wp14:sizeRelV>
          </wp:anchor>
        </w:drawing>
      </w:r>
      <w:r w:rsidR="00581E44">
        <w:t xml:space="preserve">We split up into two groups </w:t>
      </w:r>
      <w:r w:rsidR="00DC4C8F">
        <w:t>So that one group could brick lay and one group could paint.</w:t>
      </w:r>
      <w:r w:rsidR="00AD22CA">
        <w:t xml:space="preserve"> The bricklaying was totally different from what we had practiced in Dunblane. The bricks were all uneven and it took some skill to cho</w:t>
      </w:r>
      <w:r w:rsidR="00D518C9">
        <w:t>o</w:t>
      </w:r>
      <w:r w:rsidR="00AD22CA">
        <w:t xml:space="preserve">se the right bricks. We did not use spirit levels but </w:t>
      </w:r>
      <w:r w:rsidR="00D518C9">
        <w:t>used a string line instead. The builder oversaw all the work we did. The boys quickly got into the rhythm and we made great progress. We finished all the brick work that we could manage without going on any scaffolding within 3 days.</w:t>
      </w:r>
    </w:p>
    <w:p w14:paraId="329478CE" w14:textId="3F24C9A3" w:rsidR="00D518C9" w:rsidRDefault="00D518C9" w:rsidP="000825CD">
      <w:r>
        <w:t xml:space="preserve">The painters had done a lot of preparation work for us before we arrived. They had limewashed the whole </w:t>
      </w:r>
      <w:r w:rsidR="008A1629">
        <w:t>walls,</w:t>
      </w:r>
      <w:r>
        <w:t xml:space="preserve"> so we only had to do 2 coats of white on the top half of the walls and then gloss the blue on the bottom half of the walls as well as the doors and windows. This was still hard </w:t>
      </w:r>
      <w:r w:rsidR="008A1629">
        <w:t>work,</w:t>
      </w:r>
      <w:r>
        <w:t xml:space="preserve"> but the boys got stuck in and made great progress. We also had time to put better murals up on the wall. Two boys prepared the stencilling and the rest of the boys followed with the acrylic paint (when they weren’t painting their shoes or their shirts)</w:t>
      </w:r>
    </w:p>
    <w:p w14:paraId="2BFED9B4" w14:textId="3CE6089C" w:rsidR="00F3752E" w:rsidRDefault="002169BF" w:rsidP="000825CD">
      <w:r>
        <w:t xml:space="preserve">In total, we managed to complete the painting in </w:t>
      </w:r>
      <w:r w:rsidR="00D518C9">
        <w:t>10</w:t>
      </w:r>
      <w:r>
        <w:t xml:space="preserve"> classrooms in Pasani</w:t>
      </w:r>
      <w:r w:rsidR="00D518C9">
        <w:t>. The new classroom block will be completed by the start of the new term. The boys decided that they would like to dedicate the new block to the memory of Jane McManus, Headteacher of Newton Primary School, Dunblane.</w:t>
      </w:r>
    </w:p>
    <w:p w14:paraId="6AF287A2" w14:textId="64C6816B" w:rsidR="00946DA3" w:rsidRDefault="00D518C9" w:rsidP="00F3752E">
      <w:pPr>
        <w:jc w:val="center"/>
      </w:pPr>
      <w:r>
        <w:rPr>
          <w:noProof/>
          <w:lang w:eastAsia="en-GB"/>
        </w:rPr>
        <w:lastRenderedPageBreak/>
        <w:drawing>
          <wp:inline distT="0" distB="0" distL="0" distR="0" wp14:anchorId="32995AC6" wp14:editId="22B0B60F">
            <wp:extent cx="1199911" cy="900000"/>
            <wp:effectExtent l="0" t="0" r="635" b="0"/>
            <wp:docPr id="758" name="Picture 758"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G_383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4194FF28" wp14:editId="4D775BB1">
            <wp:extent cx="1199911" cy="900000"/>
            <wp:effectExtent l="0" t="0" r="635" b="0"/>
            <wp:docPr id="755" name="Picture 755" descr="A hous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IMG-20190807-WA001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sidR="00126805">
        <w:rPr>
          <w:noProof/>
          <w:lang w:eastAsia="en-GB"/>
        </w:rPr>
        <w:drawing>
          <wp:inline distT="0" distB="0" distL="0" distR="0" wp14:anchorId="7B861B14" wp14:editId="72EB9FBC">
            <wp:extent cx="1199911" cy="900000"/>
            <wp:effectExtent l="0" t="0" r="635" b="0"/>
            <wp:docPr id="760" name="Picture 760" descr="A blu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G_384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sidR="00126805">
        <w:rPr>
          <w:noProof/>
          <w:lang w:eastAsia="en-GB"/>
        </w:rPr>
        <w:drawing>
          <wp:inline distT="0" distB="0" distL="0" distR="0" wp14:anchorId="2E5FC209" wp14:editId="1CE47205">
            <wp:extent cx="1199911" cy="900000"/>
            <wp:effectExtent l="0" t="0" r="635" b="0"/>
            <wp:docPr id="761" name="Picture 761" descr="A picture containing indoor, ground, build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IMG_384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p>
    <w:p w14:paraId="754A495C" w14:textId="77777777" w:rsidR="00D43BF1" w:rsidRDefault="00D43BF1" w:rsidP="00D43BF1">
      <w:pPr>
        <w:pStyle w:val="Heading2"/>
      </w:pPr>
      <w:bookmarkStart w:id="27" w:name="_Toc467138695"/>
      <w:r>
        <w:t>Experiences</w:t>
      </w:r>
      <w:bookmarkEnd w:id="27"/>
    </w:p>
    <w:p w14:paraId="3DED43D6" w14:textId="77777777" w:rsidR="00D43BF1" w:rsidRDefault="00D43BF1" w:rsidP="00D43BF1">
      <w:r>
        <w:t>As well as the painting, we tried to get the boys to experience as much of the local community as possible.</w:t>
      </w:r>
    </w:p>
    <w:p w14:paraId="16870A65" w14:textId="01D32DA1" w:rsidR="00D43BF1" w:rsidRDefault="00F31F73" w:rsidP="00D43BF1">
      <w:r>
        <w:rPr>
          <w:noProof/>
          <w:lang w:eastAsia="en-GB"/>
        </w:rPr>
        <w:drawing>
          <wp:anchor distT="0" distB="0" distL="114300" distR="114300" simplePos="0" relativeHeight="251707392" behindDoc="0" locked="0" layoutInCell="1" allowOverlap="1" wp14:anchorId="6DDB3725" wp14:editId="69373A74">
            <wp:simplePos x="0" y="0"/>
            <wp:positionH relativeFrom="column">
              <wp:posOffset>3642360</wp:posOffset>
            </wp:positionH>
            <wp:positionV relativeFrom="paragraph">
              <wp:posOffset>1820545</wp:posOffset>
            </wp:positionV>
            <wp:extent cx="1919605" cy="1439545"/>
            <wp:effectExtent l="0" t="0" r="4445" b="8255"/>
            <wp:wrapThrough wrapText="bothSides">
              <wp:wrapPolygon edited="0">
                <wp:start x="0" y="0"/>
                <wp:lineTo x="0" y="21438"/>
                <wp:lineTo x="21436" y="21438"/>
                <wp:lineTo x="21436" y="0"/>
                <wp:lineTo x="0" y="0"/>
              </wp:wrapPolygon>
            </wp:wrapThrough>
            <wp:docPr id="763" name="Picture 76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IMG_322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43AD2458" wp14:editId="686E22AC">
            <wp:simplePos x="0" y="0"/>
            <wp:positionH relativeFrom="column">
              <wp:posOffset>0</wp:posOffset>
            </wp:positionH>
            <wp:positionV relativeFrom="paragraph">
              <wp:posOffset>-635</wp:posOffset>
            </wp:positionV>
            <wp:extent cx="1919858" cy="1440000"/>
            <wp:effectExtent l="0" t="0" r="4445" b="8255"/>
            <wp:wrapThrough wrapText="bothSides">
              <wp:wrapPolygon edited="0">
                <wp:start x="0" y="0"/>
                <wp:lineTo x="0" y="21438"/>
                <wp:lineTo x="21436" y="21438"/>
                <wp:lineTo x="21436" y="0"/>
                <wp:lineTo x="0" y="0"/>
              </wp:wrapPolygon>
            </wp:wrapThrough>
            <wp:docPr id="762" name="Picture 76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G_320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19858" cy="1440000"/>
                    </a:xfrm>
                    <a:prstGeom prst="rect">
                      <a:avLst/>
                    </a:prstGeom>
                  </pic:spPr>
                </pic:pic>
              </a:graphicData>
            </a:graphic>
            <wp14:sizeRelH relativeFrom="page">
              <wp14:pctWidth>0</wp14:pctWidth>
            </wp14:sizeRelH>
            <wp14:sizeRelV relativeFrom="page">
              <wp14:pctHeight>0</wp14:pctHeight>
            </wp14:sizeRelV>
          </wp:anchor>
        </w:drawing>
      </w:r>
      <w:r w:rsidR="00D43BF1">
        <w:t xml:space="preserve">We also went to a </w:t>
      </w:r>
      <w:r w:rsidR="00126805">
        <w:t>3</w:t>
      </w:r>
      <w:r w:rsidR="00D43BF1">
        <w:t xml:space="preserve">½ hour Church service where we experienced a wonderful service full of song and dance. We provided our own entertainment in the way of </w:t>
      </w:r>
      <w:r>
        <w:t>a couple of songs. We then did our bit to follow in the footsteps of our missionary forefathers by introducing Nansato Church to some of Scottish culture – we taught them how to do the Slosh. T</w:t>
      </w:r>
      <w:r w:rsidR="00D43BF1">
        <w:t xml:space="preserve">he congregation were </w:t>
      </w:r>
      <w:r>
        <w:t xml:space="preserve">so </w:t>
      </w:r>
      <w:r w:rsidR="008A1629">
        <w:t>welcoming,</w:t>
      </w:r>
      <w:r>
        <w:t xml:space="preserve"> and we all felt right at home. They were very appreciative of our </w:t>
      </w:r>
      <w:r w:rsidR="008A1629">
        <w:t>work,</w:t>
      </w:r>
      <w:r>
        <w:t xml:space="preserve"> but they also gave us a level of fellowship that most of us have not experienced. They were very entertained by our dancing and our kilts. Interestingly, we went to Church in Blantrye a week later at St Michaels which was built by the Scottish missionaries and it was very similar to a traditional Scottish service with no singing and dancing. The boys were able to </w:t>
      </w:r>
      <w:r w:rsidR="008A1629">
        <w:t>compare</w:t>
      </w:r>
      <w:r>
        <w:t xml:space="preserve"> the two styles of worship – only one boy preferred the service in Blantyre. All the boys also picked up on a lot of the messages coming from the pulpit that did not sit comfortably with them. This was good to note and discuss.</w:t>
      </w:r>
    </w:p>
    <w:p w14:paraId="55A673F8" w14:textId="55D554F8" w:rsidR="00D43BF1" w:rsidRDefault="00F31F73" w:rsidP="00D43BF1">
      <w:r>
        <w:t>After the Church service</w:t>
      </w:r>
      <w:r w:rsidR="00126805">
        <w:t xml:space="preserve">, we had lunch with </w:t>
      </w:r>
      <w:r>
        <w:t>the</w:t>
      </w:r>
      <w:r w:rsidR="00126805">
        <w:t xml:space="preserve"> bursars that are funded by the Dunblane Likhubula partnership. They boys were scattered around and told to chat with their neighbour. This was an extremely worthwhile exercise which gave the boys a rich understanding of secondary school </w:t>
      </w:r>
      <w:r w:rsidR="008A1629">
        <w:t>and</w:t>
      </w:r>
      <w:r w:rsidR="00126805">
        <w:t xml:space="preserve"> of family life in Likhubula</w:t>
      </w:r>
      <w:r>
        <w:t>.</w:t>
      </w:r>
      <w:r w:rsidR="003144A2">
        <w:t xml:space="preserve"> We were very proud of the way the boys interacted with the bursars that afternoon. They did not need any encouragement to speak with them and they ended up playing games with them after lunch. </w:t>
      </w:r>
    </w:p>
    <w:p w14:paraId="08A578BE" w14:textId="3B46E795" w:rsidR="003144A2" w:rsidRDefault="003144A2" w:rsidP="003144A2">
      <w:pPr>
        <w:jc w:val="center"/>
      </w:pPr>
      <w:r>
        <w:rPr>
          <w:noProof/>
          <w:lang w:eastAsia="en-GB"/>
        </w:rPr>
        <w:drawing>
          <wp:inline distT="0" distB="0" distL="0" distR="0" wp14:anchorId="096583E5" wp14:editId="53B195D3">
            <wp:extent cx="1199911" cy="900000"/>
            <wp:effectExtent l="0" t="0" r="635" b="0"/>
            <wp:docPr id="764" name="Picture 76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G_323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05F82DE6" wp14:editId="7648C9D8">
            <wp:extent cx="1199911" cy="900000"/>
            <wp:effectExtent l="0" t="0" r="635" b="0"/>
            <wp:docPr id="766" name="Picture 766" descr="A group of people sitting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G_323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6CF75DF1" wp14:editId="621ED33A">
            <wp:extent cx="1199911" cy="900000"/>
            <wp:effectExtent l="0" t="0" r="635" b="0"/>
            <wp:docPr id="64" name="Picture 6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323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59A50E05" wp14:editId="5125C58C">
            <wp:extent cx="1199911" cy="900000"/>
            <wp:effectExtent l="0" t="0" r="635" b="0"/>
            <wp:docPr id="65" name="Picture 65" descr="A picture containing person, wall,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324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7A1ECC82" wp14:editId="129076BE">
            <wp:extent cx="1199911" cy="900000"/>
            <wp:effectExtent l="0" t="0" r="635" b="0"/>
            <wp:docPr id="66" name="Picture 66" descr="A group of people standing next to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324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02BD7286" wp14:editId="06AB3EC9">
            <wp:extent cx="1199911" cy="900000"/>
            <wp:effectExtent l="0" t="0" r="635" b="0"/>
            <wp:docPr id="68" name="Picture 68" descr="A group of people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325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53987D00" wp14:editId="4CB140B2">
            <wp:extent cx="1199911" cy="900000"/>
            <wp:effectExtent l="0" t="0" r="635" b="0"/>
            <wp:docPr id="69" name="Picture 69"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326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02F20F78" wp14:editId="17BB4CA9">
            <wp:extent cx="1199911" cy="900000"/>
            <wp:effectExtent l="0" t="0" r="635" b="0"/>
            <wp:docPr id="70" name="Picture 70"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3275.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2A2F10E1" wp14:editId="537717C3">
            <wp:extent cx="674981" cy="900000"/>
            <wp:effectExtent l="0" t="0" r="0" b="0"/>
            <wp:docPr id="71" name="Picture 71" descr="A group of people playing frisbe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20190717-WA017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74981" cy="900000"/>
                    </a:xfrm>
                    <a:prstGeom prst="rect">
                      <a:avLst/>
                    </a:prstGeom>
                  </pic:spPr>
                </pic:pic>
              </a:graphicData>
            </a:graphic>
          </wp:inline>
        </w:drawing>
      </w:r>
    </w:p>
    <w:p w14:paraId="6DBBE288" w14:textId="77777777" w:rsidR="00946DA3" w:rsidRDefault="00946DA3" w:rsidP="003144A2">
      <w:pPr>
        <w:jc w:val="center"/>
      </w:pPr>
    </w:p>
    <w:p w14:paraId="157A5F36" w14:textId="2A8A0FA6" w:rsidR="00EE3510" w:rsidRDefault="00EE3510" w:rsidP="001D76A3">
      <w:r>
        <w:t>On Wednesday, we visited Green Malata Entrepreneurial village which was like a technical college. They taught 6-month courses on practical subjects in order to give Malawians a start in a specific career. They offered courses in hairdressing, tailoring, cooking, farming, IT, solar power and other forms of alternative energy. The village was very well set up and run and offered the partnership committee members who accompanied us a good idea of potential routes for bursars after their secondary education. One touching moment was when we met a group of deaf girls who were making reusable sanitary pads on sewing machines (old Singer peddles). Lewis in our group is also deaf but has cochlear implants. He was able to sign and lipread with the girls and have a conversation with them. They were fascinated by the implants. It was a great moment.</w:t>
      </w:r>
    </w:p>
    <w:p w14:paraId="0D871ACA" w14:textId="21EC8221" w:rsidR="00EE3510" w:rsidRDefault="00EE3510" w:rsidP="001D76A3">
      <w:pPr>
        <w:jc w:val="center"/>
      </w:pPr>
      <w:r>
        <w:rPr>
          <w:noProof/>
          <w:lang w:eastAsia="en-GB"/>
        </w:rPr>
        <w:drawing>
          <wp:inline distT="0" distB="0" distL="0" distR="0" wp14:anchorId="421B656F" wp14:editId="0948F4D2">
            <wp:extent cx="1200089" cy="900000"/>
            <wp:effectExtent l="0" t="0" r="635" b="0"/>
            <wp:docPr id="76" name="Picture 7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N2418.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00089" cy="900000"/>
                    </a:xfrm>
                    <a:prstGeom prst="rect">
                      <a:avLst/>
                    </a:prstGeom>
                  </pic:spPr>
                </pic:pic>
              </a:graphicData>
            </a:graphic>
          </wp:inline>
        </w:drawing>
      </w:r>
      <w:r>
        <w:rPr>
          <w:noProof/>
          <w:lang w:eastAsia="en-GB"/>
        </w:rPr>
        <w:drawing>
          <wp:inline distT="0" distB="0" distL="0" distR="0" wp14:anchorId="1B140BD3" wp14:editId="35F4245C">
            <wp:extent cx="1199911" cy="900000"/>
            <wp:effectExtent l="0" t="0" r="635" b="0"/>
            <wp:docPr id="77" name="Picture 77" descr="A picture containing person, ma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_3516.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5F7FA2A8" wp14:editId="344063A1">
            <wp:extent cx="1199911" cy="900000"/>
            <wp:effectExtent l="0" t="0" r="635" b="0"/>
            <wp:docPr id="79" name="Picture 79" descr="A group of people standing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351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234936BE" wp14:editId="4DCB97D8">
            <wp:extent cx="1199911" cy="900000"/>
            <wp:effectExtent l="0" t="0" r="635" b="0"/>
            <wp:docPr id="80" name="Picture 80" descr="A picture containing tabl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_352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p>
    <w:p w14:paraId="20A6C17C" w14:textId="77777777" w:rsidR="00EE3510" w:rsidRDefault="00EE3510" w:rsidP="00D43BF1"/>
    <w:p w14:paraId="5BEE7BC2" w14:textId="7F2E70E7" w:rsidR="000B245F" w:rsidRDefault="000B245F" w:rsidP="00F367A4">
      <w:r>
        <w:t xml:space="preserve">We went down early in the morning </w:t>
      </w:r>
      <w:r w:rsidR="00F367A4">
        <w:t xml:space="preserve">on Thursday to observe the World Food </w:t>
      </w:r>
      <w:r w:rsidR="008A1629">
        <w:t>Programme distribution</w:t>
      </w:r>
      <w:r>
        <w:t xml:space="preserve">. </w:t>
      </w:r>
      <w:r w:rsidR="00F367A4">
        <w:t>The boys got stuck in serving the food and although most were looking forward to seeing how it works, most of the boys felt that it was really sad to observe despite being a great programme.</w:t>
      </w:r>
    </w:p>
    <w:p w14:paraId="670EA128" w14:textId="167E42F6" w:rsidR="000B245F" w:rsidRDefault="00F367A4" w:rsidP="00F367A4">
      <w:pPr>
        <w:jc w:val="center"/>
      </w:pPr>
      <w:r>
        <w:rPr>
          <w:noProof/>
          <w:lang w:eastAsia="en-GB"/>
        </w:rPr>
        <w:drawing>
          <wp:inline distT="0" distB="0" distL="0" distR="0" wp14:anchorId="45055033" wp14:editId="58B01FAC">
            <wp:extent cx="1679875" cy="1260000"/>
            <wp:effectExtent l="0" t="0" r="0" b="0"/>
            <wp:docPr id="81" name="Picture 81"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_360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79875" cy="1260000"/>
                    </a:xfrm>
                    <a:prstGeom prst="rect">
                      <a:avLst/>
                    </a:prstGeom>
                  </pic:spPr>
                </pic:pic>
              </a:graphicData>
            </a:graphic>
          </wp:inline>
        </w:drawing>
      </w:r>
      <w:r>
        <w:rPr>
          <w:noProof/>
          <w:lang w:eastAsia="en-GB"/>
        </w:rPr>
        <w:drawing>
          <wp:inline distT="0" distB="0" distL="0" distR="0" wp14:anchorId="2461716E" wp14:editId="2D24970C">
            <wp:extent cx="1260000" cy="944974"/>
            <wp:effectExtent l="5080" t="0" r="2540" b="2540"/>
            <wp:docPr id="82" name="Picture 82"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3609.JPG"/>
                    <pic:cNvPicPr/>
                  </pic:nvPicPr>
                  <pic:blipFill>
                    <a:blip r:embed="rId79" cstate="print">
                      <a:extLst>
                        <a:ext uri="{28A0092B-C50C-407E-A947-70E740481C1C}">
                          <a14:useLocalDpi xmlns:a14="http://schemas.microsoft.com/office/drawing/2010/main" val="0"/>
                        </a:ext>
                      </a:extLst>
                    </a:blip>
                    <a:stretch>
                      <a:fillRect/>
                    </a:stretch>
                  </pic:blipFill>
                  <pic:spPr>
                    <a:xfrm rot="16200000">
                      <a:off x="0" y="0"/>
                      <a:ext cx="1260000" cy="944974"/>
                    </a:xfrm>
                    <a:prstGeom prst="rect">
                      <a:avLst/>
                    </a:prstGeom>
                  </pic:spPr>
                </pic:pic>
              </a:graphicData>
            </a:graphic>
          </wp:inline>
        </w:drawing>
      </w:r>
      <w:r>
        <w:rPr>
          <w:noProof/>
          <w:lang w:eastAsia="en-GB"/>
        </w:rPr>
        <w:drawing>
          <wp:inline distT="0" distB="0" distL="0" distR="0" wp14:anchorId="5E1955AB" wp14:editId="66639CAB">
            <wp:extent cx="1260000" cy="944974"/>
            <wp:effectExtent l="5080" t="0" r="2540" b="2540"/>
            <wp:docPr id="85" name="Picture 85" descr="A picture containing person, ground,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3630.JPG"/>
                    <pic:cNvPicPr/>
                  </pic:nvPicPr>
                  <pic:blipFill>
                    <a:blip r:embed="rId80" cstate="print">
                      <a:extLst>
                        <a:ext uri="{28A0092B-C50C-407E-A947-70E740481C1C}">
                          <a14:useLocalDpi xmlns:a14="http://schemas.microsoft.com/office/drawing/2010/main" val="0"/>
                        </a:ext>
                      </a:extLst>
                    </a:blip>
                    <a:stretch>
                      <a:fillRect/>
                    </a:stretch>
                  </pic:blipFill>
                  <pic:spPr>
                    <a:xfrm rot="16200000">
                      <a:off x="0" y="0"/>
                      <a:ext cx="1260000" cy="944974"/>
                    </a:xfrm>
                    <a:prstGeom prst="rect">
                      <a:avLst/>
                    </a:prstGeom>
                  </pic:spPr>
                </pic:pic>
              </a:graphicData>
            </a:graphic>
          </wp:inline>
        </w:drawing>
      </w:r>
      <w:r>
        <w:rPr>
          <w:noProof/>
          <w:lang w:eastAsia="en-GB"/>
        </w:rPr>
        <w:drawing>
          <wp:inline distT="0" distB="0" distL="0" distR="0" wp14:anchorId="019C5E07" wp14:editId="7A368AA4">
            <wp:extent cx="1260000" cy="944974"/>
            <wp:effectExtent l="5080" t="0" r="2540" b="2540"/>
            <wp:docPr id="87" name="Picture 87"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G_3648.JPG"/>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1260000" cy="944974"/>
                    </a:xfrm>
                    <a:prstGeom prst="rect">
                      <a:avLst/>
                    </a:prstGeom>
                  </pic:spPr>
                </pic:pic>
              </a:graphicData>
            </a:graphic>
          </wp:inline>
        </w:drawing>
      </w:r>
      <w:r>
        <w:rPr>
          <w:noProof/>
          <w:lang w:eastAsia="en-GB"/>
        </w:rPr>
        <w:drawing>
          <wp:inline distT="0" distB="0" distL="0" distR="0" wp14:anchorId="474FAC56" wp14:editId="04DB8DFE">
            <wp:extent cx="944973" cy="1260000"/>
            <wp:effectExtent l="0" t="0" r="7620" b="0"/>
            <wp:docPr id="91" name="Picture 91" descr="A picture containing person, groun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G-20190717-WA0236.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44973" cy="1260000"/>
                    </a:xfrm>
                    <a:prstGeom prst="rect">
                      <a:avLst/>
                    </a:prstGeom>
                  </pic:spPr>
                </pic:pic>
              </a:graphicData>
            </a:graphic>
          </wp:inline>
        </w:drawing>
      </w:r>
    </w:p>
    <w:p w14:paraId="60C1D2FA" w14:textId="06C7B2DD" w:rsidR="00CE7EF7" w:rsidRDefault="00CE7EF7" w:rsidP="00D43BF1"/>
    <w:p w14:paraId="36258D4C" w14:textId="5176814E" w:rsidR="00CE7EF7" w:rsidRDefault="008A1629" w:rsidP="00D43BF1">
      <w:r>
        <w:t>Later</w:t>
      </w:r>
      <w:r w:rsidR="008E30F2">
        <w:t>,</w:t>
      </w:r>
      <w:r w:rsidR="00CE7EF7">
        <w:t xml:space="preserve"> that morning, we visited the Standard 7s with laminated photos of things from Scotland. We split the boys up around the Church where the S7s had just sat an exam and they had to use their best English to ask the boys questions. The kids were fascinated </w:t>
      </w:r>
      <w:r w:rsidR="008E30F2">
        <w:t>with the pictures although they did enjoy running around between the groups. It was a bit mad but enjoyable.</w:t>
      </w:r>
    </w:p>
    <w:p w14:paraId="2CA15C3D" w14:textId="18447BB0" w:rsidR="008E30F2" w:rsidRDefault="008E30F2" w:rsidP="008E30F2">
      <w:pPr>
        <w:jc w:val="center"/>
      </w:pPr>
      <w:r>
        <w:rPr>
          <w:noProof/>
          <w:lang w:eastAsia="en-GB"/>
        </w:rPr>
        <w:drawing>
          <wp:inline distT="0" distB="0" distL="0" distR="0" wp14:anchorId="24D44CFB" wp14:editId="21CE146A">
            <wp:extent cx="1199911" cy="900000"/>
            <wp:effectExtent l="0" t="0" r="635" b="0"/>
            <wp:docPr id="92" name="Picture 9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G_371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5297B1AC" wp14:editId="0B8C6D5D">
            <wp:extent cx="1199911" cy="900000"/>
            <wp:effectExtent l="0" t="0" r="635" b="0"/>
            <wp:docPr id="93" name="Picture 93"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G_3719.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74CF2FE5" wp14:editId="3B42D9D1">
            <wp:extent cx="1199911" cy="900000"/>
            <wp:effectExtent l="0" t="0" r="635" b="0"/>
            <wp:docPr id="94" name="Picture 9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G_372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2CFC9948" wp14:editId="71F41E7E">
            <wp:extent cx="1199911" cy="900000"/>
            <wp:effectExtent l="0" t="0" r="635" b="0"/>
            <wp:docPr id="95" name="Picture 95"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G_372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5CA2BC4E" wp14:editId="518BBA0B">
            <wp:extent cx="1199911" cy="900000"/>
            <wp:effectExtent l="0" t="0" r="635" b="0"/>
            <wp:docPr id="992" name="Picture 99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G_3726.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3A31B28D" wp14:editId="7967A57C">
            <wp:extent cx="1199911" cy="900000"/>
            <wp:effectExtent l="0" t="0" r="635" b="0"/>
            <wp:docPr id="995" name="Picture 99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IMG_3730.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71ABEF84" wp14:editId="70813CA4">
            <wp:extent cx="1199911" cy="900000"/>
            <wp:effectExtent l="0" t="0" r="635" b="0"/>
            <wp:docPr id="996" name="Picture 996" descr="A group of people sitt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G_20190711_103535.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744FBF84" wp14:editId="34A0D815">
            <wp:extent cx="1199911" cy="900000"/>
            <wp:effectExtent l="0" t="0" r="635" b="0"/>
            <wp:docPr id="997" name="Picture 997"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IMG_20190711_10354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p>
    <w:p w14:paraId="1D3541D2" w14:textId="7FB5058D" w:rsidR="008E30F2" w:rsidRDefault="008E30F2" w:rsidP="00D43BF1">
      <w:r>
        <w:t xml:space="preserve">After the photographs, we were taken to visit a village and see what houses in Malawi are like. The first house we visited consisted of two buildings but one of the building which was about the size of one of the boy’s bedrooms housed 4 goats and 7 people. The boys also </w:t>
      </w:r>
      <w:r>
        <w:lastRenderedPageBreak/>
        <w:t>visited another house that had been damaged by the floods. They had spare bricks made from mud but no cement for the mortar to rebuild the houses. The boys were really impacted by that visit as it was poverty right in their face. It was clear that these people had nothing other than a spare set of clothes and that they survived with what they could grow in their gardens. It was an eye-opening experience, but all the boys commented on how the people were all still enormously happy and very proud to show us around.</w:t>
      </w:r>
    </w:p>
    <w:p w14:paraId="5EA2DF9E" w14:textId="296991BB" w:rsidR="008E30F2" w:rsidRDefault="008E30F2" w:rsidP="00D43BF1"/>
    <w:p w14:paraId="52088AE6" w14:textId="75E30CB5" w:rsidR="008E30F2" w:rsidRDefault="008E30F2" w:rsidP="008E30F2">
      <w:pPr>
        <w:jc w:val="center"/>
      </w:pPr>
      <w:r>
        <w:rPr>
          <w:noProof/>
          <w:lang w:eastAsia="en-GB"/>
        </w:rPr>
        <w:drawing>
          <wp:inline distT="0" distB="0" distL="0" distR="0" wp14:anchorId="1D0206F1" wp14:editId="71D105C4">
            <wp:extent cx="674981" cy="900000"/>
            <wp:effectExtent l="0" t="0" r="0" b="0"/>
            <wp:docPr id="1004" name="Picture 1004" descr="A couple of people that are stand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G-20190717-WA0206 (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74981" cy="900000"/>
                    </a:xfrm>
                    <a:prstGeom prst="rect">
                      <a:avLst/>
                    </a:prstGeom>
                  </pic:spPr>
                </pic:pic>
              </a:graphicData>
            </a:graphic>
          </wp:inline>
        </w:drawing>
      </w:r>
      <w:r>
        <w:rPr>
          <w:noProof/>
          <w:lang w:eastAsia="en-GB"/>
        </w:rPr>
        <w:drawing>
          <wp:inline distT="0" distB="0" distL="0" distR="0" wp14:anchorId="343F35C4" wp14:editId="3A520FDB">
            <wp:extent cx="1200089" cy="900000"/>
            <wp:effectExtent l="0" t="0" r="635" b="0"/>
            <wp:docPr id="999" name="Picture 999"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DSCN2488.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00089" cy="900000"/>
                    </a:xfrm>
                    <a:prstGeom prst="rect">
                      <a:avLst/>
                    </a:prstGeom>
                  </pic:spPr>
                </pic:pic>
              </a:graphicData>
            </a:graphic>
          </wp:inline>
        </w:drawing>
      </w:r>
      <w:r>
        <w:rPr>
          <w:noProof/>
          <w:lang w:eastAsia="en-GB"/>
        </w:rPr>
        <w:drawing>
          <wp:inline distT="0" distB="0" distL="0" distR="0" wp14:anchorId="776D6775" wp14:editId="5D0B5682">
            <wp:extent cx="1200089" cy="900000"/>
            <wp:effectExtent l="0" t="0" r="635" b="0"/>
            <wp:docPr id="1000" name="Picture 1000" descr="A group of cattle standing on to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DSCN250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00089" cy="900000"/>
                    </a:xfrm>
                    <a:prstGeom prst="rect">
                      <a:avLst/>
                    </a:prstGeom>
                  </pic:spPr>
                </pic:pic>
              </a:graphicData>
            </a:graphic>
          </wp:inline>
        </w:drawing>
      </w:r>
      <w:r>
        <w:rPr>
          <w:noProof/>
          <w:lang w:eastAsia="en-GB"/>
        </w:rPr>
        <w:drawing>
          <wp:inline distT="0" distB="0" distL="0" distR="0" wp14:anchorId="17351C95" wp14:editId="226B67E1">
            <wp:extent cx="1199911" cy="900000"/>
            <wp:effectExtent l="0" t="0" r="635" b="0"/>
            <wp:docPr id="1002" name="Picture 100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G_3766.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67D47881" wp14:editId="68BA4E5D">
            <wp:extent cx="1199911" cy="900000"/>
            <wp:effectExtent l="0" t="0" r="635" b="0"/>
            <wp:docPr id="1003" name="Picture 1003"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IMG_3772.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p>
    <w:p w14:paraId="49DD3C6C" w14:textId="102E9EDE" w:rsidR="008E30F2" w:rsidRDefault="00813FCE" w:rsidP="00D43BF1">
      <w:r>
        <w:t>We had a celebration lunch in the school after our work was complete with the teachers, learner representatives, school committee, local chiefs and representatives from the Ministry of Education. After the necessary speeches, we shared a wonderful lunch cooked for us by the teachers. We then had a game of football with the staff that everyone really enjoyed (we won).</w:t>
      </w:r>
    </w:p>
    <w:p w14:paraId="1C6F82F0" w14:textId="77777777" w:rsidR="00CF78E0" w:rsidRDefault="00813FCE" w:rsidP="00813FCE">
      <w:pPr>
        <w:jc w:val="center"/>
      </w:pPr>
      <w:r>
        <w:rPr>
          <w:noProof/>
          <w:lang w:eastAsia="en-GB"/>
        </w:rPr>
        <w:drawing>
          <wp:inline distT="0" distB="0" distL="0" distR="0" wp14:anchorId="7AF8C52A" wp14:editId="46D983BA">
            <wp:extent cx="1200089" cy="900000"/>
            <wp:effectExtent l="0" t="0" r="635" b="0"/>
            <wp:docPr id="1005" name="Picture 100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DSCN2516.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00089" cy="900000"/>
                    </a:xfrm>
                    <a:prstGeom prst="rect">
                      <a:avLst/>
                    </a:prstGeom>
                  </pic:spPr>
                </pic:pic>
              </a:graphicData>
            </a:graphic>
          </wp:inline>
        </w:drawing>
      </w:r>
      <w:r>
        <w:rPr>
          <w:noProof/>
          <w:lang w:eastAsia="en-GB"/>
        </w:rPr>
        <w:drawing>
          <wp:inline distT="0" distB="0" distL="0" distR="0" wp14:anchorId="4EE58783" wp14:editId="4CCE4BFC">
            <wp:extent cx="1200089" cy="900000"/>
            <wp:effectExtent l="0" t="0" r="635" b="0"/>
            <wp:docPr id="1006" name="Picture 1006"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DSCN2524.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200089" cy="900000"/>
                    </a:xfrm>
                    <a:prstGeom prst="rect">
                      <a:avLst/>
                    </a:prstGeom>
                  </pic:spPr>
                </pic:pic>
              </a:graphicData>
            </a:graphic>
          </wp:inline>
        </w:drawing>
      </w:r>
      <w:r>
        <w:rPr>
          <w:noProof/>
          <w:lang w:eastAsia="en-GB"/>
        </w:rPr>
        <w:drawing>
          <wp:inline distT="0" distB="0" distL="0" distR="0" wp14:anchorId="2EE04A9D" wp14:editId="2353D972">
            <wp:extent cx="1200089" cy="900000"/>
            <wp:effectExtent l="0" t="0" r="635" b="0"/>
            <wp:docPr id="1007" name="Picture 1007" descr="A group of people standing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DSCN2593.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00089" cy="900000"/>
                    </a:xfrm>
                    <a:prstGeom prst="rect">
                      <a:avLst/>
                    </a:prstGeom>
                  </pic:spPr>
                </pic:pic>
              </a:graphicData>
            </a:graphic>
          </wp:inline>
        </w:drawing>
      </w:r>
      <w:r>
        <w:rPr>
          <w:noProof/>
          <w:lang w:eastAsia="en-GB"/>
        </w:rPr>
        <w:drawing>
          <wp:inline distT="0" distB="0" distL="0" distR="0" wp14:anchorId="136602A6" wp14:editId="334942D4">
            <wp:extent cx="1200089" cy="900000"/>
            <wp:effectExtent l="0" t="0" r="635" b="0"/>
            <wp:docPr id="1008" name="Picture 100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DSCN2621.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00089" cy="900000"/>
                    </a:xfrm>
                    <a:prstGeom prst="rect">
                      <a:avLst/>
                    </a:prstGeom>
                  </pic:spPr>
                </pic:pic>
              </a:graphicData>
            </a:graphic>
          </wp:inline>
        </w:drawing>
      </w:r>
    </w:p>
    <w:p w14:paraId="67917413" w14:textId="7CFEEE07" w:rsidR="00813FCE" w:rsidRDefault="00813FCE" w:rsidP="00813FCE">
      <w:pPr>
        <w:jc w:val="center"/>
      </w:pPr>
      <w:r>
        <w:rPr>
          <w:noProof/>
          <w:lang w:eastAsia="en-GB"/>
        </w:rPr>
        <w:drawing>
          <wp:inline distT="0" distB="0" distL="0" distR="0" wp14:anchorId="07EB7EBA" wp14:editId="63B909E1">
            <wp:extent cx="1199911" cy="900000"/>
            <wp:effectExtent l="0" t="0" r="635" b="0"/>
            <wp:docPr id="1009" name="Picture 1009"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IMG_3777.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7D518563" wp14:editId="257AEC49">
            <wp:extent cx="1199911" cy="900000"/>
            <wp:effectExtent l="0" t="0" r="635" b="0"/>
            <wp:docPr id="1010" name="Picture 1010"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G_3784.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06EB593B" wp14:editId="07A0CB27">
            <wp:extent cx="1199911" cy="900000"/>
            <wp:effectExtent l="0" t="0" r="635" b="0"/>
            <wp:docPr id="1011" name="Picture 1011" descr="A group of people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IMG_3794.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676DDB1A" wp14:editId="1568C9B4">
            <wp:extent cx="1199911" cy="900000"/>
            <wp:effectExtent l="0" t="0" r="635" b="0"/>
            <wp:docPr id="1012" name="Picture 101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G-20190717-WA0205.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259AF56A" wp14:editId="2A0A9D11">
            <wp:extent cx="1199911" cy="900000"/>
            <wp:effectExtent l="0" t="0" r="635" b="0"/>
            <wp:docPr id="1013" name="Picture 1013"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IMG_387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641A9ECC" wp14:editId="0C22E07D">
            <wp:extent cx="1199911" cy="900000"/>
            <wp:effectExtent l="0" t="0" r="635" b="0"/>
            <wp:docPr id="1014" name="Picture 1014" descr="A group of people playing foot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G_3875.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p>
    <w:p w14:paraId="31279DB2" w14:textId="033BAB81" w:rsidR="00946DA3" w:rsidRDefault="00946DA3" w:rsidP="00D43BF1"/>
    <w:p w14:paraId="57D98F34" w14:textId="09D3C66A" w:rsidR="00D43BF1" w:rsidRDefault="00FF44DC" w:rsidP="00D43BF1">
      <w:r>
        <w:t>We then went to Lilongwe National Park to go on Safari at Kutchire Lodge. We went on a boat ride in the afternoon and then a game drive in the morning. The accommodation was basic and dorm style for the boys. It was a nice break but slightly hampered by a group of loud British Army guys who were also staying at the camp.</w:t>
      </w:r>
    </w:p>
    <w:p w14:paraId="50579A0D" w14:textId="4986BB60" w:rsidR="00946DA3" w:rsidRDefault="00FF44DC" w:rsidP="00D43BF1">
      <w:r>
        <w:rPr>
          <w:noProof/>
          <w:lang w:eastAsia="en-GB"/>
        </w:rPr>
        <w:drawing>
          <wp:inline distT="0" distB="0" distL="0" distR="0" wp14:anchorId="35196D10" wp14:editId="15EF27A9">
            <wp:extent cx="989932" cy="899160"/>
            <wp:effectExtent l="0" t="0" r="1270" b="0"/>
            <wp:docPr id="1015" name="Picture 1015" descr="A small elephant standing next to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DSC_0670.jpg"/>
                    <pic:cNvPicPr/>
                  </pic:nvPicPr>
                  <pic:blipFill rotWithShape="1">
                    <a:blip r:embed="rId106" cstate="print">
                      <a:extLst>
                        <a:ext uri="{28A0092B-C50C-407E-A947-70E740481C1C}">
                          <a14:useLocalDpi xmlns:a14="http://schemas.microsoft.com/office/drawing/2010/main" val="0"/>
                        </a:ext>
                      </a:extLst>
                    </a:blip>
                    <a:srcRect l="12959" r="13844"/>
                    <a:stretch/>
                  </pic:blipFill>
                  <pic:spPr bwMode="auto">
                    <a:xfrm>
                      <a:off x="0" y="0"/>
                      <a:ext cx="990857" cy="90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62CB2FC" wp14:editId="415D2CDD">
            <wp:extent cx="1028700" cy="899570"/>
            <wp:effectExtent l="0" t="0" r="0" b="0"/>
            <wp:docPr id="1016" name="Picture 1016" descr="A group of people on a boa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DSCN2633.JPG"/>
                    <pic:cNvPicPr/>
                  </pic:nvPicPr>
                  <pic:blipFill rotWithShape="1">
                    <a:blip r:embed="rId107" cstate="print">
                      <a:extLst>
                        <a:ext uri="{28A0092B-C50C-407E-A947-70E740481C1C}">
                          <a14:useLocalDpi xmlns:a14="http://schemas.microsoft.com/office/drawing/2010/main" val="0"/>
                        </a:ext>
                      </a:extLst>
                    </a:blip>
                    <a:srcRect r="14240"/>
                    <a:stretch/>
                  </pic:blipFill>
                  <pic:spPr bwMode="auto">
                    <a:xfrm>
                      <a:off x="0" y="0"/>
                      <a:ext cx="1029192" cy="90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EBE8B9D" wp14:editId="39306CDB">
            <wp:extent cx="1199911" cy="900000"/>
            <wp:effectExtent l="0" t="0" r="635" b="0"/>
            <wp:docPr id="1017" name="Picture 1017" descr="A group of people riding on the back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IMG_4050.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6215ECD0" wp14:editId="5361AEA0">
            <wp:extent cx="1199911" cy="900000"/>
            <wp:effectExtent l="0" t="0" r="635" b="0"/>
            <wp:docPr id="1018" name="Picture 1018" descr="A monkey sitt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G_4075.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50CF2186" wp14:editId="0F0C1959">
            <wp:extent cx="1199911" cy="900000"/>
            <wp:effectExtent l="0" t="0" r="635" b="0"/>
            <wp:docPr id="1019" name="Picture 1019" descr="A hippo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IMG_4117.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p>
    <w:p w14:paraId="3AD12870" w14:textId="4A6013E8" w:rsidR="00FF44DC" w:rsidRDefault="00472CF1" w:rsidP="00D43BF1">
      <w:r>
        <w:t xml:space="preserve">After our night at Kutchire we headed to Game Haven Lodge just outside Blantyre for 2 nights before flying home. The hotel was set in a reserve which had </w:t>
      </w:r>
      <w:r w:rsidR="008A1629">
        <w:t>several</w:t>
      </w:r>
      <w:r>
        <w:t xml:space="preserve"> animals. The accommodation and the food was nice. The boys really enjoyed the fact there were animals all around and that they could buy wifi with the money they had left over. There was a swimming pool, a golf course, mountain bikes and a driving range. Most of the boys took part in </w:t>
      </w:r>
      <w:r w:rsidR="002777A0">
        <w:t>one of the</w:t>
      </w:r>
      <w:r>
        <w:t xml:space="preserve"> activit</w:t>
      </w:r>
      <w:r w:rsidR="002777A0">
        <w:t>ies</w:t>
      </w:r>
      <w:r>
        <w:t>.</w:t>
      </w:r>
      <w:r w:rsidR="002777A0">
        <w:t xml:space="preserve"> </w:t>
      </w:r>
      <w:r w:rsidR="00F52379">
        <w:t xml:space="preserve">After Church on the Sunday, we went to the Malawi museum and a craft stall before meeting the Boys’ Brigade. Fraser and Ian had been at a very positive meeting with members of the BB across the whole of Malawi. This will hopefully prove to be very fruitful as they look to expanding the movement in Malawi. </w:t>
      </w:r>
      <w:r w:rsidR="002777A0">
        <w:t xml:space="preserve">We then had a final dinner with Dezie and </w:t>
      </w:r>
      <w:r w:rsidR="00A0061A">
        <w:t>Kirsty</w:t>
      </w:r>
      <w:r w:rsidR="002777A0">
        <w:t xml:space="preserve"> Glen who is in Malawi with Project Trust. We said farewell to Ozzie, Newton and Arron then headed home.</w:t>
      </w:r>
    </w:p>
    <w:p w14:paraId="2FB1ED49" w14:textId="5473B90E" w:rsidR="002777A0" w:rsidRDefault="002777A0" w:rsidP="00CF78E0">
      <w:pPr>
        <w:jc w:val="center"/>
      </w:pPr>
      <w:r>
        <w:rPr>
          <w:noProof/>
          <w:lang w:eastAsia="en-GB"/>
        </w:rPr>
        <w:drawing>
          <wp:inline distT="0" distB="0" distL="0" distR="0" wp14:anchorId="3AE3AEFE" wp14:editId="60CFF334">
            <wp:extent cx="1199911" cy="900000"/>
            <wp:effectExtent l="0" t="0" r="635" b="0"/>
            <wp:docPr id="1022" name="Picture 1022" descr="A brown horse standing next to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G_4210.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6F34BAAA" wp14:editId="5845D1E9">
            <wp:extent cx="1199911" cy="900000"/>
            <wp:effectExtent l="0" t="0" r="635" b="0"/>
            <wp:docPr id="1023" name="Picture 1023" descr="A zebra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IMG_4212.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40B187DC" wp14:editId="260620CF">
            <wp:extent cx="1199911" cy="900000"/>
            <wp:effectExtent l="0" t="0" r="635" b="0"/>
            <wp:docPr id="1056" name="Picture 1056" descr="A couple of zebra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G_4215.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370D7985" wp14:editId="04566BB2">
            <wp:extent cx="1199911" cy="900000"/>
            <wp:effectExtent l="0" t="0" r="635" b="0"/>
            <wp:docPr id="1057" name="Picture 105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G_4220.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4B7D0EE1" wp14:editId="6CB69168">
            <wp:extent cx="883281" cy="899160"/>
            <wp:effectExtent l="0" t="0" r="0" b="0"/>
            <wp:docPr id="1058" name="Picture 105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G_4228.JPG"/>
                    <pic:cNvPicPr/>
                  </pic:nvPicPr>
                  <pic:blipFill rotWithShape="1">
                    <a:blip r:embed="rId115" cstate="print">
                      <a:extLst>
                        <a:ext uri="{28A0092B-C50C-407E-A947-70E740481C1C}">
                          <a14:useLocalDpi xmlns:a14="http://schemas.microsoft.com/office/drawing/2010/main" val="0"/>
                        </a:ext>
                      </a:extLst>
                    </a:blip>
                    <a:srcRect l="14620" r="11699"/>
                    <a:stretch/>
                  </pic:blipFill>
                  <pic:spPr bwMode="auto">
                    <a:xfrm>
                      <a:off x="0" y="0"/>
                      <a:ext cx="884106" cy="90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511EB13" wp14:editId="44C8E2B8">
            <wp:extent cx="1199911" cy="900000"/>
            <wp:effectExtent l="0" t="0" r="635" b="0"/>
            <wp:docPr id="1059" name="Picture 105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G_4230.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sidR="00F52379">
        <w:rPr>
          <w:noProof/>
          <w:lang w:eastAsia="en-GB"/>
        </w:rPr>
        <w:drawing>
          <wp:inline distT="0" distB="0" distL="0" distR="0" wp14:anchorId="4750B605" wp14:editId="7E63C271">
            <wp:extent cx="1199911" cy="900000"/>
            <wp:effectExtent l="0" t="0" r="635" b="0"/>
            <wp:docPr id="1067" name="Picture 1067" descr="A group of people sitting at a table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MG_4181.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sidR="00F52379">
        <w:rPr>
          <w:noProof/>
          <w:lang w:eastAsia="en-GB"/>
        </w:rPr>
        <w:drawing>
          <wp:inline distT="0" distB="0" distL="0" distR="0" wp14:anchorId="387496F8" wp14:editId="6BD08A66">
            <wp:extent cx="1199911" cy="900000"/>
            <wp:effectExtent l="0" t="0" r="635" b="0"/>
            <wp:docPr id="1068" name="Picture 106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G_4203.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199911" cy="900000"/>
                    </a:xfrm>
                    <a:prstGeom prst="rect">
                      <a:avLst/>
                    </a:prstGeom>
                  </pic:spPr>
                </pic:pic>
              </a:graphicData>
            </a:graphic>
          </wp:inline>
        </w:drawing>
      </w:r>
      <w:r>
        <w:rPr>
          <w:noProof/>
          <w:lang w:eastAsia="en-GB"/>
        </w:rPr>
        <w:drawing>
          <wp:inline distT="0" distB="0" distL="0" distR="0" wp14:anchorId="0E0B93D9" wp14:editId="3B25DB2D">
            <wp:extent cx="868073" cy="899160"/>
            <wp:effectExtent l="0" t="0" r="8255" b="0"/>
            <wp:docPr id="1063" name="Picture 1063" descr="A group of people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IMG_4241.JPG"/>
                    <pic:cNvPicPr/>
                  </pic:nvPicPr>
                  <pic:blipFill rotWithShape="1">
                    <a:blip r:embed="rId119" cstate="print">
                      <a:extLst>
                        <a:ext uri="{28A0092B-C50C-407E-A947-70E740481C1C}">
                          <a14:useLocalDpi xmlns:a14="http://schemas.microsoft.com/office/drawing/2010/main" val="0"/>
                        </a:ext>
                      </a:extLst>
                    </a:blip>
                    <a:srcRect l="11442" r="16146"/>
                    <a:stretch/>
                  </pic:blipFill>
                  <pic:spPr bwMode="auto">
                    <a:xfrm>
                      <a:off x="0" y="0"/>
                      <a:ext cx="868884" cy="900000"/>
                    </a:xfrm>
                    <a:prstGeom prst="rect">
                      <a:avLst/>
                    </a:prstGeom>
                    <a:ln>
                      <a:noFill/>
                    </a:ln>
                    <a:extLst>
                      <a:ext uri="{53640926-AAD7-44D8-BBD7-CCE9431645EC}">
                        <a14:shadowObscured xmlns:a14="http://schemas.microsoft.com/office/drawing/2010/main"/>
                      </a:ext>
                    </a:extLst>
                  </pic:spPr>
                </pic:pic>
              </a:graphicData>
            </a:graphic>
          </wp:inline>
        </w:drawing>
      </w:r>
    </w:p>
    <w:p w14:paraId="725CDB39" w14:textId="77777777" w:rsidR="00946DA3" w:rsidRDefault="00946DA3" w:rsidP="002777A0">
      <w:pPr>
        <w:jc w:val="center"/>
      </w:pPr>
    </w:p>
    <w:p w14:paraId="6F530E4B" w14:textId="77777777" w:rsidR="00204684" w:rsidRDefault="00204684">
      <w:r>
        <w:br w:type="page"/>
      </w:r>
    </w:p>
    <w:p w14:paraId="53823454" w14:textId="77777777" w:rsidR="00AA7E65" w:rsidRDefault="00AA7E65" w:rsidP="00AA7E65">
      <w:pPr>
        <w:pStyle w:val="Heading1"/>
      </w:pPr>
      <w:bookmarkStart w:id="28" w:name="_Toc467138700"/>
      <w:r>
        <w:lastRenderedPageBreak/>
        <w:t>Financial Summary</w:t>
      </w:r>
      <w:bookmarkEnd w:id="28"/>
    </w:p>
    <w:p w14:paraId="451E55A1" w14:textId="77777777" w:rsidR="00AA7E65" w:rsidRDefault="00AA7E65" w:rsidP="00AA7E65">
      <w:pPr>
        <w:pStyle w:val="Heading2"/>
      </w:pPr>
      <w:bookmarkStart w:id="29" w:name="_Toc467138701"/>
      <w:r>
        <w:t>Summary</w:t>
      </w:r>
      <w:bookmarkEnd w:id="29"/>
    </w:p>
    <w:p w14:paraId="37C7D688" w14:textId="316E5401" w:rsidR="008A2CCA" w:rsidRDefault="00AA7E65" w:rsidP="00AA7E65">
      <w:r>
        <w:t xml:space="preserve">We owe a great deal of debt to </w:t>
      </w:r>
      <w:r w:rsidR="002777A0">
        <w:t>Fiona Shaddick</w:t>
      </w:r>
      <w:r>
        <w:t xml:space="preserve"> who managed all the accounts and Gift Aid applications for us. Without </w:t>
      </w:r>
      <w:r w:rsidR="002777A0">
        <w:t>Fiona</w:t>
      </w:r>
      <w:r>
        <w:t>, we would not have made the total we did.</w:t>
      </w:r>
    </w:p>
    <w:p w14:paraId="087DFF78" w14:textId="7232F171" w:rsidR="00AA7E65" w:rsidRDefault="00AA7E65" w:rsidP="00AA7E65">
      <w:r>
        <w:t>In total, we raised £</w:t>
      </w:r>
      <w:r w:rsidR="002777A0" w:rsidRPr="002777A0">
        <w:t xml:space="preserve"> 113</w:t>
      </w:r>
      <w:r w:rsidR="000B16A5">
        <w:t>,</w:t>
      </w:r>
      <w:r w:rsidR="002777A0" w:rsidRPr="002777A0">
        <w:t>03</w:t>
      </w:r>
      <w:r w:rsidR="002004E1">
        <w:t>2.26</w:t>
      </w:r>
      <w:r w:rsidR="008A2CCA">
        <w:t>. All this money was s</w:t>
      </w:r>
      <w:r w:rsidR="000B16A5">
        <w:t>p</w:t>
      </w:r>
      <w:r w:rsidR="008A2CCA">
        <w:t>ent on project expenditure, travel and accommodation, Malawi expenses</w:t>
      </w:r>
      <w:r w:rsidR="000B16A5">
        <w:t xml:space="preserve">, </w:t>
      </w:r>
      <w:r w:rsidR="008A2CCA">
        <w:t>monies for the repair work</w:t>
      </w:r>
      <w:r w:rsidR="000B16A5">
        <w:t xml:space="preserve"> and Bursar books, torches and scholarships</w:t>
      </w:r>
      <w:r w:rsidR="008A2CCA">
        <w:t>. We had a surplus of £</w:t>
      </w:r>
      <w:r w:rsidR="000B16A5" w:rsidRPr="000B16A5">
        <w:t>2613.66</w:t>
      </w:r>
      <w:r w:rsidR="008A2CCA">
        <w:t xml:space="preserve"> at the end of the project and we donated this to CfM for them to use on other projects.</w:t>
      </w:r>
    </w:p>
    <w:p w14:paraId="64BE4CD3" w14:textId="77777777" w:rsidR="008A2CCA" w:rsidRDefault="008A2CCA" w:rsidP="008A2CCA">
      <w:pPr>
        <w:pStyle w:val="Heading2"/>
      </w:pPr>
      <w:bookmarkStart w:id="30" w:name="_Toc467138702"/>
      <w:r>
        <w:t>Income</w:t>
      </w:r>
      <w:bookmarkEnd w:id="30"/>
    </w:p>
    <w:p w14:paraId="73961743" w14:textId="77777777" w:rsidR="008A2CCA" w:rsidRDefault="008A2CCA" w:rsidP="008A2CCA">
      <w:r>
        <w:t>We categorised the income into the following groups</w:t>
      </w:r>
    </w:p>
    <w:tbl>
      <w:tblPr>
        <w:tblStyle w:val="TableGrid"/>
        <w:tblW w:w="0" w:type="auto"/>
        <w:tblLook w:val="04A0" w:firstRow="1" w:lastRow="0" w:firstColumn="1" w:lastColumn="0" w:noHBand="0" w:noVBand="1"/>
      </w:tblPr>
      <w:tblGrid>
        <w:gridCol w:w="3600"/>
        <w:gridCol w:w="1002"/>
        <w:gridCol w:w="1316"/>
        <w:gridCol w:w="1194"/>
      </w:tblGrid>
      <w:tr w:rsidR="00094F24" w:rsidRPr="008A2CCA" w14:paraId="7C117164" w14:textId="77777777" w:rsidTr="00094F24">
        <w:trPr>
          <w:trHeight w:val="600"/>
        </w:trPr>
        <w:tc>
          <w:tcPr>
            <w:tcW w:w="3600" w:type="dxa"/>
            <w:hideMark/>
          </w:tcPr>
          <w:p w14:paraId="600752A9" w14:textId="77777777" w:rsidR="00094F24" w:rsidRPr="008A2CCA" w:rsidRDefault="00094F24" w:rsidP="002A070F">
            <w:pPr>
              <w:rPr>
                <w:b/>
                <w:bCs/>
              </w:rPr>
            </w:pPr>
          </w:p>
        </w:tc>
        <w:tc>
          <w:tcPr>
            <w:tcW w:w="1002" w:type="dxa"/>
            <w:hideMark/>
          </w:tcPr>
          <w:p w14:paraId="13FAF7D6" w14:textId="77777777" w:rsidR="00094F24" w:rsidRPr="008A2CCA" w:rsidRDefault="00094F24" w:rsidP="002A070F">
            <w:pPr>
              <w:rPr>
                <w:b/>
                <w:bCs/>
              </w:rPr>
            </w:pPr>
            <w:r w:rsidRPr="008A2CCA">
              <w:rPr>
                <w:b/>
                <w:bCs/>
              </w:rPr>
              <w:t>Original Budget</w:t>
            </w:r>
          </w:p>
        </w:tc>
        <w:tc>
          <w:tcPr>
            <w:tcW w:w="1194" w:type="dxa"/>
            <w:hideMark/>
          </w:tcPr>
          <w:p w14:paraId="1E028970" w14:textId="77777777" w:rsidR="00094F24" w:rsidRPr="008A2CCA" w:rsidRDefault="00094F24" w:rsidP="002A070F">
            <w:pPr>
              <w:rPr>
                <w:b/>
                <w:bCs/>
              </w:rPr>
            </w:pPr>
            <w:r w:rsidRPr="008A2CCA">
              <w:rPr>
                <w:b/>
                <w:bCs/>
              </w:rPr>
              <w:t>Monies Raised</w:t>
            </w:r>
          </w:p>
        </w:tc>
        <w:tc>
          <w:tcPr>
            <w:tcW w:w="1151" w:type="dxa"/>
            <w:hideMark/>
          </w:tcPr>
          <w:p w14:paraId="625F461B" w14:textId="77777777" w:rsidR="00094F24" w:rsidRPr="008A2CCA" w:rsidRDefault="00094F24" w:rsidP="002A070F">
            <w:pPr>
              <w:rPr>
                <w:b/>
                <w:bCs/>
              </w:rPr>
            </w:pPr>
            <w:r w:rsidRPr="008A2CCA">
              <w:rPr>
                <w:b/>
                <w:bCs/>
              </w:rPr>
              <w:t>Diff</w:t>
            </w:r>
          </w:p>
        </w:tc>
      </w:tr>
      <w:tr w:rsidR="00094F24" w:rsidRPr="008A2CCA" w14:paraId="3D8A5FBF" w14:textId="77777777" w:rsidTr="00094F24">
        <w:trPr>
          <w:trHeight w:val="600"/>
        </w:trPr>
        <w:tc>
          <w:tcPr>
            <w:tcW w:w="3600" w:type="dxa"/>
          </w:tcPr>
          <w:p w14:paraId="443805A2" w14:textId="77777777" w:rsidR="00094F24" w:rsidRPr="00094F24" w:rsidRDefault="00094F24" w:rsidP="00094F24">
            <w:pPr>
              <w:rPr>
                <w:bCs/>
              </w:rPr>
            </w:pPr>
            <w:r w:rsidRPr="00094F24">
              <w:rPr>
                <w:bCs/>
              </w:rPr>
              <w:t>Group Activities</w:t>
            </w:r>
          </w:p>
        </w:tc>
        <w:tc>
          <w:tcPr>
            <w:tcW w:w="1002" w:type="dxa"/>
          </w:tcPr>
          <w:p w14:paraId="343CFEE1" w14:textId="5B4FBF99" w:rsidR="00094F24" w:rsidRPr="00094F24" w:rsidRDefault="000B16A5" w:rsidP="00094F24">
            <w:pPr>
              <w:jc w:val="right"/>
              <w:rPr>
                <w:szCs w:val="24"/>
              </w:rPr>
            </w:pPr>
            <w:r>
              <w:rPr>
                <w:szCs w:val="24"/>
              </w:rPr>
              <w:t>36</w:t>
            </w:r>
            <w:r w:rsidR="00094F24" w:rsidRPr="00094F24">
              <w:rPr>
                <w:szCs w:val="24"/>
              </w:rPr>
              <w:t>,000</w:t>
            </w:r>
          </w:p>
        </w:tc>
        <w:tc>
          <w:tcPr>
            <w:tcW w:w="1194" w:type="dxa"/>
          </w:tcPr>
          <w:p w14:paraId="230ACE37" w14:textId="0771BD15" w:rsidR="00094F24" w:rsidRPr="00094F24" w:rsidRDefault="000B16A5" w:rsidP="00094F24">
            <w:pPr>
              <w:jc w:val="right"/>
              <w:rPr>
                <w:szCs w:val="24"/>
              </w:rPr>
            </w:pPr>
            <w:r>
              <w:rPr>
                <w:szCs w:val="24"/>
              </w:rPr>
              <w:t>35</w:t>
            </w:r>
            <w:r w:rsidR="00A0061A">
              <w:rPr>
                <w:szCs w:val="24"/>
              </w:rPr>
              <w:t>,</w:t>
            </w:r>
            <w:r>
              <w:rPr>
                <w:szCs w:val="24"/>
              </w:rPr>
              <w:t>727.36</w:t>
            </w:r>
          </w:p>
        </w:tc>
        <w:tc>
          <w:tcPr>
            <w:tcW w:w="1151" w:type="dxa"/>
          </w:tcPr>
          <w:p w14:paraId="7095CA9A" w14:textId="0A0F1E85" w:rsidR="00094F24" w:rsidRPr="00094F24" w:rsidRDefault="00094F24" w:rsidP="00094F24">
            <w:pPr>
              <w:jc w:val="right"/>
              <w:rPr>
                <w:szCs w:val="24"/>
              </w:rPr>
            </w:pPr>
            <w:r w:rsidRPr="00094F24">
              <w:rPr>
                <w:szCs w:val="24"/>
              </w:rPr>
              <w:t>-</w:t>
            </w:r>
            <w:r w:rsidR="002004E1">
              <w:rPr>
                <w:szCs w:val="24"/>
              </w:rPr>
              <w:t>272.64</w:t>
            </w:r>
          </w:p>
        </w:tc>
      </w:tr>
      <w:tr w:rsidR="00094F24" w:rsidRPr="008A2CCA" w14:paraId="6B70A51C" w14:textId="77777777" w:rsidTr="00094F24">
        <w:trPr>
          <w:trHeight w:val="600"/>
        </w:trPr>
        <w:tc>
          <w:tcPr>
            <w:tcW w:w="3600" w:type="dxa"/>
          </w:tcPr>
          <w:p w14:paraId="0087E826" w14:textId="77777777" w:rsidR="00094F24" w:rsidRPr="00094F24" w:rsidRDefault="00094F24" w:rsidP="00094F24">
            <w:pPr>
              <w:rPr>
                <w:bCs/>
              </w:rPr>
            </w:pPr>
            <w:r w:rsidRPr="00094F24">
              <w:rPr>
                <w:bCs/>
              </w:rPr>
              <w:t>Events</w:t>
            </w:r>
          </w:p>
        </w:tc>
        <w:tc>
          <w:tcPr>
            <w:tcW w:w="1002" w:type="dxa"/>
          </w:tcPr>
          <w:p w14:paraId="78E1B166" w14:textId="39129597" w:rsidR="00094F24" w:rsidRPr="00094F24" w:rsidRDefault="00094F24" w:rsidP="00094F24">
            <w:pPr>
              <w:jc w:val="right"/>
              <w:rPr>
                <w:szCs w:val="24"/>
              </w:rPr>
            </w:pPr>
            <w:r w:rsidRPr="00094F24">
              <w:rPr>
                <w:szCs w:val="24"/>
              </w:rPr>
              <w:t>15</w:t>
            </w:r>
            <w:r w:rsidR="00A0061A">
              <w:rPr>
                <w:szCs w:val="24"/>
              </w:rPr>
              <w:t>,</w:t>
            </w:r>
            <w:r w:rsidRPr="00094F24">
              <w:rPr>
                <w:szCs w:val="24"/>
              </w:rPr>
              <w:t>200</w:t>
            </w:r>
          </w:p>
        </w:tc>
        <w:tc>
          <w:tcPr>
            <w:tcW w:w="1194" w:type="dxa"/>
          </w:tcPr>
          <w:p w14:paraId="055F8DB8" w14:textId="316F74B2" w:rsidR="00094F24" w:rsidRPr="00094F24" w:rsidRDefault="000B16A5" w:rsidP="00094F24">
            <w:pPr>
              <w:jc w:val="right"/>
              <w:rPr>
                <w:szCs w:val="24"/>
              </w:rPr>
            </w:pPr>
            <w:r>
              <w:rPr>
                <w:szCs w:val="24"/>
              </w:rPr>
              <w:t>26</w:t>
            </w:r>
            <w:r w:rsidR="00A0061A">
              <w:rPr>
                <w:szCs w:val="24"/>
              </w:rPr>
              <w:t>,</w:t>
            </w:r>
            <w:r>
              <w:rPr>
                <w:szCs w:val="24"/>
              </w:rPr>
              <w:t>443.42</w:t>
            </w:r>
          </w:p>
        </w:tc>
        <w:tc>
          <w:tcPr>
            <w:tcW w:w="1151" w:type="dxa"/>
          </w:tcPr>
          <w:p w14:paraId="3DCC8E02" w14:textId="190188F7" w:rsidR="00094F24" w:rsidRPr="00094F24" w:rsidRDefault="002004E1" w:rsidP="00094F24">
            <w:pPr>
              <w:jc w:val="right"/>
              <w:rPr>
                <w:szCs w:val="24"/>
              </w:rPr>
            </w:pPr>
            <w:r>
              <w:rPr>
                <w:szCs w:val="24"/>
              </w:rPr>
              <w:t>11</w:t>
            </w:r>
            <w:r w:rsidR="00A0061A">
              <w:rPr>
                <w:szCs w:val="24"/>
              </w:rPr>
              <w:t>,</w:t>
            </w:r>
            <w:r>
              <w:rPr>
                <w:szCs w:val="24"/>
              </w:rPr>
              <w:t>243.42</w:t>
            </w:r>
          </w:p>
        </w:tc>
      </w:tr>
      <w:tr w:rsidR="00094F24" w:rsidRPr="008A2CCA" w14:paraId="190785BC" w14:textId="77777777" w:rsidTr="00094F24">
        <w:trPr>
          <w:trHeight w:val="600"/>
        </w:trPr>
        <w:tc>
          <w:tcPr>
            <w:tcW w:w="3600" w:type="dxa"/>
          </w:tcPr>
          <w:p w14:paraId="5B7B20D3" w14:textId="77777777" w:rsidR="00094F24" w:rsidRPr="00094F24" w:rsidRDefault="00094F24" w:rsidP="00094F24">
            <w:pPr>
              <w:rPr>
                <w:bCs/>
              </w:rPr>
            </w:pPr>
            <w:r w:rsidRPr="00094F24">
              <w:rPr>
                <w:bCs/>
              </w:rPr>
              <w:t>Sales</w:t>
            </w:r>
          </w:p>
        </w:tc>
        <w:tc>
          <w:tcPr>
            <w:tcW w:w="1002" w:type="dxa"/>
          </w:tcPr>
          <w:p w14:paraId="1DA73005" w14:textId="1437BB21" w:rsidR="00094F24" w:rsidRPr="00094F24" w:rsidRDefault="000B16A5" w:rsidP="00094F24">
            <w:pPr>
              <w:jc w:val="right"/>
              <w:rPr>
                <w:szCs w:val="24"/>
              </w:rPr>
            </w:pPr>
            <w:r>
              <w:rPr>
                <w:szCs w:val="24"/>
              </w:rPr>
              <w:t>9</w:t>
            </w:r>
            <w:r w:rsidR="00A0061A">
              <w:rPr>
                <w:szCs w:val="24"/>
              </w:rPr>
              <w:t>,</w:t>
            </w:r>
            <w:r>
              <w:rPr>
                <w:szCs w:val="24"/>
              </w:rPr>
              <w:t>1</w:t>
            </w:r>
            <w:r w:rsidR="00094F24" w:rsidRPr="00094F24">
              <w:rPr>
                <w:szCs w:val="24"/>
              </w:rPr>
              <w:t>00</w:t>
            </w:r>
          </w:p>
        </w:tc>
        <w:tc>
          <w:tcPr>
            <w:tcW w:w="1194" w:type="dxa"/>
          </w:tcPr>
          <w:p w14:paraId="31EA02D7" w14:textId="1BDC8EA2" w:rsidR="00094F24" w:rsidRPr="00094F24" w:rsidRDefault="000B16A5" w:rsidP="00094F24">
            <w:pPr>
              <w:jc w:val="right"/>
              <w:rPr>
                <w:szCs w:val="24"/>
              </w:rPr>
            </w:pPr>
            <w:r>
              <w:rPr>
                <w:szCs w:val="24"/>
              </w:rPr>
              <w:t>9</w:t>
            </w:r>
            <w:r w:rsidR="00A0061A">
              <w:rPr>
                <w:szCs w:val="24"/>
              </w:rPr>
              <w:t>,</w:t>
            </w:r>
            <w:r>
              <w:rPr>
                <w:szCs w:val="24"/>
              </w:rPr>
              <w:t>332.30</w:t>
            </w:r>
          </w:p>
        </w:tc>
        <w:tc>
          <w:tcPr>
            <w:tcW w:w="1151" w:type="dxa"/>
          </w:tcPr>
          <w:p w14:paraId="797BAF78" w14:textId="79B6D925" w:rsidR="00094F24" w:rsidRPr="00094F24" w:rsidRDefault="002004E1" w:rsidP="00094F24">
            <w:pPr>
              <w:jc w:val="right"/>
              <w:rPr>
                <w:szCs w:val="24"/>
              </w:rPr>
            </w:pPr>
            <w:r>
              <w:rPr>
                <w:szCs w:val="24"/>
              </w:rPr>
              <w:t>232.30</w:t>
            </w:r>
          </w:p>
        </w:tc>
      </w:tr>
      <w:tr w:rsidR="00094F24" w:rsidRPr="008A2CCA" w14:paraId="45CFE6CB" w14:textId="77777777" w:rsidTr="00094F24">
        <w:trPr>
          <w:trHeight w:val="600"/>
        </w:trPr>
        <w:tc>
          <w:tcPr>
            <w:tcW w:w="3600" w:type="dxa"/>
          </w:tcPr>
          <w:p w14:paraId="50A22994" w14:textId="1EA1B025" w:rsidR="00094F24" w:rsidRPr="00094F24" w:rsidRDefault="000B16A5" w:rsidP="00094F24">
            <w:pPr>
              <w:rPr>
                <w:bCs/>
              </w:rPr>
            </w:pPr>
            <w:r>
              <w:rPr>
                <w:bCs/>
              </w:rPr>
              <w:t>Sponsors/Trusts</w:t>
            </w:r>
          </w:p>
        </w:tc>
        <w:tc>
          <w:tcPr>
            <w:tcW w:w="1002" w:type="dxa"/>
          </w:tcPr>
          <w:p w14:paraId="7821FA04" w14:textId="2EFF539F" w:rsidR="00094F24" w:rsidRPr="00094F24" w:rsidRDefault="000B16A5" w:rsidP="00094F24">
            <w:pPr>
              <w:jc w:val="right"/>
              <w:rPr>
                <w:szCs w:val="24"/>
              </w:rPr>
            </w:pPr>
            <w:r>
              <w:rPr>
                <w:szCs w:val="24"/>
              </w:rPr>
              <w:t>10</w:t>
            </w:r>
            <w:r w:rsidR="00A0061A">
              <w:rPr>
                <w:szCs w:val="24"/>
              </w:rPr>
              <w:t>,</w:t>
            </w:r>
            <w:r w:rsidR="00094F24" w:rsidRPr="00094F24">
              <w:rPr>
                <w:szCs w:val="24"/>
              </w:rPr>
              <w:t>000</w:t>
            </w:r>
          </w:p>
        </w:tc>
        <w:tc>
          <w:tcPr>
            <w:tcW w:w="1194" w:type="dxa"/>
          </w:tcPr>
          <w:p w14:paraId="4A8150D5" w14:textId="775898A4" w:rsidR="00094F24" w:rsidRPr="00094F24" w:rsidRDefault="00094F24" w:rsidP="00094F24">
            <w:pPr>
              <w:jc w:val="right"/>
              <w:rPr>
                <w:szCs w:val="24"/>
              </w:rPr>
            </w:pPr>
            <w:r w:rsidRPr="00094F24">
              <w:rPr>
                <w:szCs w:val="24"/>
              </w:rPr>
              <w:t>2</w:t>
            </w:r>
            <w:r w:rsidR="000B16A5">
              <w:rPr>
                <w:szCs w:val="24"/>
              </w:rPr>
              <w:t>5</w:t>
            </w:r>
            <w:r w:rsidR="00A0061A">
              <w:rPr>
                <w:szCs w:val="24"/>
              </w:rPr>
              <w:t>,</w:t>
            </w:r>
            <w:r w:rsidR="000B16A5">
              <w:rPr>
                <w:szCs w:val="24"/>
              </w:rPr>
              <w:t>379.84</w:t>
            </w:r>
          </w:p>
        </w:tc>
        <w:tc>
          <w:tcPr>
            <w:tcW w:w="1151" w:type="dxa"/>
          </w:tcPr>
          <w:p w14:paraId="5E06CC13" w14:textId="6AF02DAA" w:rsidR="00094F24" w:rsidRPr="00094F24" w:rsidRDefault="002004E1" w:rsidP="00094F24">
            <w:pPr>
              <w:jc w:val="right"/>
              <w:rPr>
                <w:szCs w:val="24"/>
              </w:rPr>
            </w:pPr>
            <w:r>
              <w:rPr>
                <w:szCs w:val="24"/>
              </w:rPr>
              <w:t>15</w:t>
            </w:r>
            <w:r w:rsidR="00A0061A">
              <w:rPr>
                <w:szCs w:val="24"/>
              </w:rPr>
              <w:t>,</w:t>
            </w:r>
            <w:r>
              <w:rPr>
                <w:szCs w:val="24"/>
              </w:rPr>
              <w:t>379.84</w:t>
            </w:r>
          </w:p>
        </w:tc>
      </w:tr>
      <w:tr w:rsidR="00094F24" w:rsidRPr="008A2CCA" w14:paraId="25EFC7DF" w14:textId="77777777" w:rsidTr="00094F24">
        <w:trPr>
          <w:trHeight w:val="600"/>
        </w:trPr>
        <w:tc>
          <w:tcPr>
            <w:tcW w:w="3600" w:type="dxa"/>
          </w:tcPr>
          <w:p w14:paraId="53D5D72E" w14:textId="77777777" w:rsidR="00094F24" w:rsidRPr="00094F24" w:rsidRDefault="00094F24" w:rsidP="00094F24">
            <w:pPr>
              <w:rPr>
                <w:bCs/>
              </w:rPr>
            </w:pPr>
            <w:r w:rsidRPr="00094F24">
              <w:rPr>
                <w:bCs/>
              </w:rPr>
              <w:t>Unplanned Items</w:t>
            </w:r>
          </w:p>
        </w:tc>
        <w:tc>
          <w:tcPr>
            <w:tcW w:w="1002" w:type="dxa"/>
          </w:tcPr>
          <w:p w14:paraId="4DACECF5" w14:textId="77777777" w:rsidR="00094F24" w:rsidRPr="00094F24" w:rsidRDefault="00094F24" w:rsidP="00094F24">
            <w:pPr>
              <w:jc w:val="right"/>
              <w:rPr>
                <w:bCs/>
                <w:szCs w:val="24"/>
              </w:rPr>
            </w:pPr>
          </w:p>
        </w:tc>
        <w:tc>
          <w:tcPr>
            <w:tcW w:w="1194" w:type="dxa"/>
          </w:tcPr>
          <w:p w14:paraId="7E0B4665" w14:textId="1CE4C9D6" w:rsidR="00094F24" w:rsidRPr="00094F24" w:rsidRDefault="000B16A5" w:rsidP="00094F24">
            <w:pPr>
              <w:jc w:val="right"/>
              <w:rPr>
                <w:rFonts w:ascii="Calibri" w:hAnsi="Calibri" w:cs="Calibri"/>
                <w:color w:val="000000"/>
                <w:szCs w:val="24"/>
              </w:rPr>
            </w:pPr>
            <w:r>
              <w:rPr>
                <w:rFonts w:ascii="Calibri" w:hAnsi="Calibri" w:cs="Calibri"/>
                <w:color w:val="000000"/>
                <w:szCs w:val="24"/>
              </w:rPr>
              <w:t>16</w:t>
            </w:r>
            <w:r w:rsidR="00A0061A">
              <w:rPr>
                <w:rFonts w:ascii="Calibri" w:hAnsi="Calibri" w:cs="Calibri"/>
                <w:color w:val="000000"/>
                <w:szCs w:val="24"/>
              </w:rPr>
              <w:t>,</w:t>
            </w:r>
            <w:r>
              <w:rPr>
                <w:rFonts w:ascii="Calibri" w:hAnsi="Calibri" w:cs="Calibri"/>
                <w:color w:val="000000"/>
                <w:szCs w:val="24"/>
              </w:rPr>
              <w:t>149.34</w:t>
            </w:r>
          </w:p>
        </w:tc>
        <w:tc>
          <w:tcPr>
            <w:tcW w:w="1151" w:type="dxa"/>
          </w:tcPr>
          <w:p w14:paraId="11989744" w14:textId="1B14CCF8" w:rsidR="00094F24" w:rsidRPr="00094F24" w:rsidRDefault="002004E1" w:rsidP="00094F24">
            <w:pPr>
              <w:jc w:val="right"/>
              <w:rPr>
                <w:szCs w:val="24"/>
              </w:rPr>
            </w:pPr>
            <w:r>
              <w:rPr>
                <w:szCs w:val="24"/>
              </w:rPr>
              <w:t>16</w:t>
            </w:r>
            <w:r w:rsidR="00A0061A">
              <w:rPr>
                <w:szCs w:val="24"/>
              </w:rPr>
              <w:t>,</w:t>
            </w:r>
            <w:r>
              <w:rPr>
                <w:szCs w:val="24"/>
              </w:rPr>
              <w:t>149.34</w:t>
            </w:r>
          </w:p>
        </w:tc>
      </w:tr>
      <w:tr w:rsidR="00094F24" w:rsidRPr="008A2CCA" w14:paraId="689675A0" w14:textId="77777777" w:rsidTr="00094F24">
        <w:trPr>
          <w:trHeight w:val="600"/>
        </w:trPr>
        <w:tc>
          <w:tcPr>
            <w:tcW w:w="3600" w:type="dxa"/>
          </w:tcPr>
          <w:p w14:paraId="7AD38A61" w14:textId="77777777" w:rsidR="00094F24" w:rsidRDefault="00094F24" w:rsidP="00094F24">
            <w:pPr>
              <w:rPr>
                <w:b/>
                <w:bCs/>
              </w:rPr>
            </w:pPr>
            <w:r>
              <w:rPr>
                <w:b/>
                <w:bCs/>
              </w:rPr>
              <w:t>Total</w:t>
            </w:r>
          </w:p>
        </w:tc>
        <w:tc>
          <w:tcPr>
            <w:tcW w:w="1002" w:type="dxa"/>
          </w:tcPr>
          <w:p w14:paraId="2070994F" w14:textId="4B5BC96F" w:rsidR="00094F24" w:rsidRPr="00094F24" w:rsidRDefault="000B16A5" w:rsidP="00094F24">
            <w:pPr>
              <w:jc w:val="right"/>
              <w:rPr>
                <w:b/>
                <w:bCs/>
                <w:szCs w:val="24"/>
              </w:rPr>
            </w:pPr>
            <w:r>
              <w:rPr>
                <w:b/>
                <w:bCs/>
                <w:szCs w:val="24"/>
              </w:rPr>
              <w:t>70,3</w:t>
            </w:r>
            <w:r w:rsidR="00094F24" w:rsidRPr="00094F24">
              <w:rPr>
                <w:b/>
                <w:bCs/>
                <w:szCs w:val="24"/>
              </w:rPr>
              <w:t>00</w:t>
            </w:r>
          </w:p>
        </w:tc>
        <w:tc>
          <w:tcPr>
            <w:tcW w:w="1194" w:type="dxa"/>
          </w:tcPr>
          <w:p w14:paraId="1AB63F19" w14:textId="101FCCC5" w:rsidR="00094F24" w:rsidRPr="00094F24" w:rsidRDefault="002004E1" w:rsidP="00094F24">
            <w:pPr>
              <w:jc w:val="right"/>
              <w:rPr>
                <w:b/>
                <w:bCs/>
                <w:szCs w:val="24"/>
              </w:rPr>
            </w:pPr>
            <w:r>
              <w:rPr>
                <w:b/>
                <w:bCs/>
                <w:szCs w:val="24"/>
              </w:rPr>
              <w:t>113</w:t>
            </w:r>
            <w:r w:rsidR="00A0061A">
              <w:rPr>
                <w:b/>
                <w:bCs/>
                <w:szCs w:val="24"/>
              </w:rPr>
              <w:t>,</w:t>
            </w:r>
            <w:r>
              <w:rPr>
                <w:b/>
                <w:bCs/>
                <w:szCs w:val="24"/>
              </w:rPr>
              <w:t>032.26</w:t>
            </w:r>
          </w:p>
        </w:tc>
        <w:tc>
          <w:tcPr>
            <w:tcW w:w="1151" w:type="dxa"/>
          </w:tcPr>
          <w:p w14:paraId="5C9F5BED" w14:textId="08080377" w:rsidR="00094F24" w:rsidRPr="00094F24" w:rsidRDefault="002004E1" w:rsidP="00094F24">
            <w:pPr>
              <w:jc w:val="right"/>
              <w:rPr>
                <w:b/>
                <w:bCs/>
                <w:szCs w:val="24"/>
              </w:rPr>
            </w:pPr>
            <w:r>
              <w:rPr>
                <w:b/>
                <w:bCs/>
                <w:szCs w:val="24"/>
              </w:rPr>
              <w:t>42</w:t>
            </w:r>
            <w:r w:rsidR="00A0061A">
              <w:rPr>
                <w:b/>
                <w:bCs/>
                <w:szCs w:val="24"/>
              </w:rPr>
              <w:t>,</w:t>
            </w:r>
            <w:r>
              <w:rPr>
                <w:b/>
                <w:bCs/>
                <w:szCs w:val="24"/>
              </w:rPr>
              <w:t>732.26</w:t>
            </w:r>
          </w:p>
        </w:tc>
      </w:tr>
    </w:tbl>
    <w:p w14:paraId="6F2B75DB" w14:textId="77777777" w:rsidR="00094F24" w:rsidRDefault="00094F24" w:rsidP="008A2CCA"/>
    <w:p w14:paraId="715540A0" w14:textId="77777777" w:rsidR="00094F24" w:rsidRDefault="00094F24" w:rsidP="008A2CCA">
      <w:r>
        <w:t>Details below</w:t>
      </w:r>
    </w:p>
    <w:tbl>
      <w:tblPr>
        <w:tblStyle w:val="TableGrid"/>
        <w:tblW w:w="0" w:type="auto"/>
        <w:tblLook w:val="04A0" w:firstRow="1" w:lastRow="0" w:firstColumn="1" w:lastColumn="0" w:noHBand="0" w:noVBand="1"/>
      </w:tblPr>
      <w:tblGrid>
        <w:gridCol w:w="3600"/>
        <w:gridCol w:w="1002"/>
        <w:gridCol w:w="1194"/>
        <w:gridCol w:w="1151"/>
      </w:tblGrid>
      <w:tr w:rsidR="008A2CCA" w:rsidRPr="008A2CCA" w14:paraId="3D3319A3" w14:textId="77777777" w:rsidTr="002004E1">
        <w:trPr>
          <w:trHeight w:val="600"/>
        </w:trPr>
        <w:tc>
          <w:tcPr>
            <w:tcW w:w="3600" w:type="dxa"/>
            <w:hideMark/>
          </w:tcPr>
          <w:p w14:paraId="6E9D33E2" w14:textId="77777777" w:rsidR="008A2CCA" w:rsidRPr="008A2CCA" w:rsidRDefault="008A2CCA" w:rsidP="008A2CCA">
            <w:pPr>
              <w:rPr>
                <w:b/>
                <w:bCs/>
              </w:rPr>
            </w:pPr>
            <w:r>
              <w:rPr>
                <w:b/>
                <w:bCs/>
              </w:rPr>
              <w:t>Group Activities</w:t>
            </w:r>
          </w:p>
        </w:tc>
        <w:tc>
          <w:tcPr>
            <w:tcW w:w="1002" w:type="dxa"/>
            <w:hideMark/>
          </w:tcPr>
          <w:p w14:paraId="1FDC4563" w14:textId="77777777" w:rsidR="008A2CCA" w:rsidRPr="008A2CCA" w:rsidRDefault="008A2CCA" w:rsidP="008A2CCA">
            <w:pPr>
              <w:rPr>
                <w:b/>
                <w:bCs/>
              </w:rPr>
            </w:pPr>
            <w:r w:rsidRPr="008A2CCA">
              <w:rPr>
                <w:b/>
                <w:bCs/>
              </w:rPr>
              <w:t>Original Budget</w:t>
            </w:r>
          </w:p>
        </w:tc>
        <w:tc>
          <w:tcPr>
            <w:tcW w:w="1194" w:type="dxa"/>
            <w:hideMark/>
          </w:tcPr>
          <w:p w14:paraId="605EAA2D" w14:textId="77777777" w:rsidR="008A2CCA" w:rsidRPr="008A2CCA" w:rsidRDefault="008A2CCA" w:rsidP="008A2CCA">
            <w:pPr>
              <w:rPr>
                <w:b/>
                <w:bCs/>
              </w:rPr>
            </w:pPr>
            <w:r w:rsidRPr="008A2CCA">
              <w:rPr>
                <w:b/>
                <w:bCs/>
              </w:rPr>
              <w:t>Monies Raised</w:t>
            </w:r>
          </w:p>
        </w:tc>
        <w:tc>
          <w:tcPr>
            <w:tcW w:w="1151" w:type="dxa"/>
            <w:hideMark/>
          </w:tcPr>
          <w:p w14:paraId="2AB35791" w14:textId="77777777" w:rsidR="008A2CCA" w:rsidRPr="008A2CCA" w:rsidRDefault="008A2CCA" w:rsidP="008A2CCA">
            <w:pPr>
              <w:rPr>
                <w:b/>
                <w:bCs/>
              </w:rPr>
            </w:pPr>
            <w:r w:rsidRPr="008A2CCA">
              <w:rPr>
                <w:b/>
                <w:bCs/>
              </w:rPr>
              <w:t>Diff</w:t>
            </w:r>
          </w:p>
        </w:tc>
      </w:tr>
      <w:tr w:rsidR="002004E1" w:rsidRPr="008A2CCA" w14:paraId="4600DB4A" w14:textId="77777777" w:rsidTr="002004E1">
        <w:trPr>
          <w:trHeight w:val="300"/>
        </w:trPr>
        <w:tc>
          <w:tcPr>
            <w:tcW w:w="3600" w:type="dxa"/>
            <w:noWrap/>
            <w:hideMark/>
          </w:tcPr>
          <w:p w14:paraId="6C6B5263" w14:textId="76DA7096" w:rsidR="002004E1" w:rsidRPr="008A2CCA" w:rsidRDefault="002004E1" w:rsidP="002004E1">
            <w:r w:rsidRPr="00080985">
              <w:t>Individual Fundraising</w:t>
            </w:r>
          </w:p>
        </w:tc>
        <w:tc>
          <w:tcPr>
            <w:tcW w:w="1002" w:type="dxa"/>
            <w:noWrap/>
            <w:hideMark/>
          </w:tcPr>
          <w:p w14:paraId="6C448770" w14:textId="367996A4" w:rsidR="002004E1" w:rsidRPr="008A2CCA" w:rsidRDefault="002004E1" w:rsidP="002004E1">
            <w:pPr>
              <w:jc w:val="right"/>
            </w:pPr>
            <w:r w:rsidRPr="00080985">
              <w:t>25</w:t>
            </w:r>
            <w:r w:rsidR="00A0061A">
              <w:t>,</w:t>
            </w:r>
            <w:r w:rsidRPr="00080985">
              <w:t>000</w:t>
            </w:r>
          </w:p>
        </w:tc>
        <w:tc>
          <w:tcPr>
            <w:tcW w:w="1194" w:type="dxa"/>
            <w:noWrap/>
            <w:hideMark/>
          </w:tcPr>
          <w:p w14:paraId="1C0CCE0C" w14:textId="2FFBB8E5" w:rsidR="002004E1" w:rsidRPr="008A2CCA" w:rsidRDefault="002004E1" w:rsidP="002004E1">
            <w:pPr>
              <w:jc w:val="right"/>
            </w:pPr>
            <w:r w:rsidRPr="0004675B">
              <w:t>31</w:t>
            </w:r>
            <w:r w:rsidR="00A0061A">
              <w:t>,</w:t>
            </w:r>
            <w:r w:rsidRPr="0004675B">
              <w:t>230.36</w:t>
            </w:r>
          </w:p>
        </w:tc>
        <w:tc>
          <w:tcPr>
            <w:tcW w:w="1151" w:type="dxa"/>
            <w:noWrap/>
          </w:tcPr>
          <w:p w14:paraId="32496DAA" w14:textId="45FA27FE" w:rsidR="002004E1" w:rsidRPr="008A2CCA" w:rsidRDefault="002004E1" w:rsidP="002004E1">
            <w:pPr>
              <w:jc w:val="right"/>
            </w:pPr>
            <w:r>
              <w:t>6</w:t>
            </w:r>
            <w:r w:rsidR="00A0061A">
              <w:t>,</w:t>
            </w:r>
            <w:r>
              <w:t>230.36</w:t>
            </w:r>
          </w:p>
        </w:tc>
      </w:tr>
      <w:tr w:rsidR="002004E1" w:rsidRPr="008A2CCA" w14:paraId="2EB1DB22" w14:textId="77777777" w:rsidTr="002004E1">
        <w:trPr>
          <w:trHeight w:val="300"/>
        </w:trPr>
        <w:tc>
          <w:tcPr>
            <w:tcW w:w="3600" w:type="dxa"/>
            <w:noWrap/>
            <w:hideMark/>
          </w:tcPr>
          <w:p w14:paraId="29E97921" w14:textId="18F4061B" w:rsidR="002004E1" w:rsidRPr="008A2CCA" w:rsidRDefault="002004E1" w:rsidP="002004E1">
            <w:r w:rsidRPr="00080985">
              <w:t>100 Club</w:t>
            </w:r>
          </w:p>
        </w:tc>
        <w:tc>
          <w:tcPr>
            <w:tcW w:w="1002" w:type="dxa"/>
            <w:noWrap/>
            <w:hideMark/>
          </w:tcPr>
          <w:p w14:paraId="7CD8B942" w14:textId="7194E412" w:rsidR="002004E1" w:rsidRPr="008A2CCA" w:rsidRDefault="002004E1" w:rsidP="002004E1">
            <w:pPr>
              <w:jc w:val="right"/>
            </w:pPr>
            <w:r w:rsidRPr="00080985">
              <w:t>5</w:t>
            </w:r>
            <w:r w:rsidR="00A0061A">
              <w:t>,</w:t>
            </w:r>
            <w:r w:rsidRPr="00080985">
              <w:t>000</w:t>
            </w:r>
          </w:p>
        </w:tc>
        <w:tc>
          <w:tcPr>
            <w:tcW w:w="1194" w:type="dxa"/>
            <w:noWrap/>
            <w:hideMark/>
          </w:tcPr>
          <w:p w14:paraId="214803C0" w14:textId="66F0FBD6" w:rsidR="002004E1" w:rsidRPr="008A2CCA" w:rsidRDefault="002004E1" w:rsidP="002004E1">
            <w:pPr>
              <w:jc w:val="right"/>
            </w:pPr>
            <w:r w:rsidRPr="0004675B">
              <w:t>4</w:t>
            </w:r>
            <w:r w:rsidR="00A0061A">
              <w:t>,</w:t>
            </w:r>
            <w:r w:rsidRPr="0004675B">
              <w:t>173</w:t>
            </w:r>
          </w:p>
        </w:tc>
        <w:tc>
          <w:tcPr>
            <w:tcW w:w="1151" w:type="dxa"/>
            <w:noWrap/>
          </w:tcPr>
          <w:p w14:paraId="62C4B071" w14:textId="27B7AE4C" w:rsidR="002004E1" w:rsidRPr="008A2CCA" w:rsidRDefault="002004E1" w:rsidP="002004E1">
            <w:pPr>
              <w:jc w:val="right"/>
            </w:pPr>
            <w:r>
              <w:t>-827</w:t>
            </w:r>
          </w:p>
        </w:tc>
      </w:tr>
      <w:tr w:rsidR="002004E1" w:rsidRPr="008A2CCA" w14:paraId="45C0B3FA" w14:textId="77777777" w:rsidTr="002004E1">
        <w:trPr>
          <w:trHeight w:val="300"/>
        </w:trPr>
        <w:tc>
          <w:tcPr>
            <w:tcW w:w="3600" w:type="dxa"/>
            <w:noWrap/>
            <w:hideMark/>
          </w:tcPr>
          <w:p w14:paraId="78307965" w14:textId="51332602" w:rsidR="002004E1" w:rsidRPr="008A2CCA" w:rsidRDefault="002004E1" w:rsidP="002004E1">
            <w:r w:rsidRPr="00080985">
              <w:t>Lego School</w:t>
            </w:r>
          </w:p>
        </w:tc>
        <w:tc>
          <w:tcPr>
            <w:tcW w:w="1002" w:type="dxa"/>
            <w:noWrap/>
            <w:hideMark/>
          </w:tcPr>
          <w:p w14:paraId="76AE13EB" w14:textId="77FE8637" w:rsidR="002004E1" w:rsidRPr="008A2CCA" w:rsidRDefault="002004E1" w:rsidP="002004E1">
            <w:pPr>
              <w:jc w:val="right"/>
            </w:pPr>
            <w:r w:rsidRPr="00080985">
              <w:t>1</w:t>
            </w:r>
            <w:r w:rsidR="00A0061A">
              <w:t>,</w:t>
            </w:r>
            <w:r w:rsidRPr="00080985">
              <w:t>000</w:t>
            </w:r>
          </w:p>
        </w:tc>
        <w:tc>
          <w:tcPr>
            <w:tcW w:w="1194" w:type="dxa"/>
            <w:noWrap/>
            <w:hideMark/>
          </w:tcPr>
          <w:p w14:paraId="0F3F24DF" w14:textId="1852AABE" w:rsidR="002004E1" w:rsidRPr="008A2CCA" w:rsidRDefault="002004E1" w:rsidP="002004E1">
            <w:pPr>
              <w:jc w:val="right"/>
            </w:pPr>
            <w:r w:rsidRPr="0004675B">
              <w:t>324</w:t>
            </w:r>
          </w:p>
        </w:tc>
        <w:tc>
          <w:tcPr>
            <w:tcW w:w="1151" w:type="dxa"/>
            <w:noWrap/>
          </w:tcPr>
          <w:p w14:paraId="0476344A" w14:textId="77AF972A" w:rsidR="002004E1" w:rsidRPr="008A2CCA" w:rsidRDefault="002004E1" w:rsidP="002004E1">
            <w:pPr>
              <w:jc w:val="right"/>
            </w:pPr>
            <w:r>
              <w:t>-676</w:t>
            </w:r>
          </w:p>
        </w:tc>
      </w:tr>
      <w:tr w:rsidR="002004E1" w:rsidRPr="008A2CCA" w14:paraId="05468A2A" w14:textId="77777777" w:rsidTr="002004E1">
        <w:trPr>
          <w:trHeight w:val="300"/>
        </w:trPr>
        <w:tc>
          <w:tcPr>
            <w:tcW w:w="3600" w:type="dxa"/>
            <w:noWrap/>
            <w:hideMark/>
          </w:tcPr>
          <w:p w14:paraId="0CC56766" w14:textId="1588CE79" w:rsidR="002004E1" w:rsidRPr="008A2CCA" w:rsidRDefault="002004E1" w:rsidP="002004E1">
            <w:r w:rsidRPr="00080985">
              <w:t>Group Sponsorship</w:t>
            </w:r>
          </w:p>
        </w:tc>
        <w:tc>
          <w:tcPr>
            <w:tcW w:w="1002" w:type="dxa"/>
            <w:noWrap/>
            <w:hideMark/>
          </w:tcPr>
          <w:p w14:paraId="0C1C64E9" w14:textId="7A6FD999" w:rsidR="002004E1" w:rsidRPr="008A2CCA" w:rsidRDefault="002004E1" w:rsidP="002004E1">
            <w:pPr>
              <w:jc w:val="right"/>
            </w:pPr>
            <w:r w:rsidRPr="00080985">
              <w:t>5</w:t>
            </w:r>
            <w:r w:rsidR="00A0061A">
              <w:t>,</w:t>
            </w:r>
            <w:r w:rsidRPr="00080985">
              <w:t>000</w:t>
            </w:r>
          </w:p>
        </w:tc>
        <w:tc>
          <w:tcPr>
            <w:tcW w:w="1194" w:type="dxa"/>
            <w:noWrap/>
            <w:hideMark/>
          </w:tcPr>
          <w:p w14:paraId="3858029B" w14:textId="366D043B" w:rsidR="002004E1" w:rsidRPr="008A2CCA" w:rsidRDefault="002004E1" w:rsidP="002004E1">
            <w:pPr>
              <w:jc w:val="right"/>
            </w:pPr>
            <w:r>
              <w:t>0</w:t>
            </w:r>
            <w:r w:rsidRPr="008A2CCA">
              <w:t> </w:t>
            </w:r>
          </w:p>
        </w:tc>
        <w:tc>
          <w:tcPr>
            <w:tcW w:w="1151" w:type="dxa"/>
            <w:noWrap/>
          </w:tcPr>
          <w:p w14:paraId="2368C47C" w14:textId="28DD20A7" w:rsidR="002004E1" w:rsidRPr="008A2CCA" w:rsidRDefault="002004E1" w:rsidP="002004E1">
            <w:pPr>
              <w:jc w:val="right"/>
            </w:pPr>
            <w:r>
              <w:t>-5</w:t>
            </w:r>
            <w:r w:rsidR="00A0061A">
              <w:t>,</w:t>
            </w:r>
            <w:r>
              <w:t>000</w:t>
            </w:r>
          </w:p>
        </w:tc>
      </w:tr>
      <w:tr w:rsidR="008A2CCA" w:rsidRPr="008A2CCA" w14:paraId="13207FCC" w14:textId="77777777" w:rsidTr="002004E1">
        <w:trPr>
          <w:trHeight w:val="300"/>
        </w:trPr>
        <w:tc>
          <w:tcPr>
            <w:tcW w:w="3600" w:type="dxa"/>
            <w:noWrap/>
          </w:tcPr>
          <w:p w14:paraId="7E2F1AD0" w14:textId="77777777" w:rsidR="008A2CCA" w:rsidRPr="008A2CCA" w:rsidRDefault="008A2CCA">
            <w:pPr>
              <w:rPr>
                <w:b/>
              </w:rPr>
            </w:pPr>
            <w:r w:rsidRPr="008A2CCA">
              <w:rPr>
                <w:b/>
              </w:rPr>
              <w:t>Total</w:t>
            </w:r>
          </w:p>
        </w:tc>
        <w:tc>
          <w:tcPr>
            <w:tcW w:w="1002" w:type="dxa"/>
            <w:noWrap/>
          </w:tcPr>
          <w:p w14:paraId="7024882F" w14:textId="72508CEE" w:rsidR="008A2CCA" w:rsidRPr="008A2CCA" w:rsidRDefault="002004E1" w:rsidP="008A2CCA">
            <w:pPr>
              <w:jc w:val="right"/>
              <w:rPr>
                <w:b/>
              </w:rPr>
            </w:pPr>
            <w:r>
              <w:rPr>
                <w:b/>
              </w:rPr>
              <w:t>36</w:t>
            </w:r>
            <w:r w:rsidR="008A2CCA" w:rsidRPr="008A2CCA">
              <w:rPr>
                <w:b/>
              </w:rPr>
              <w:t>,000</w:t>
            </w:r>
          </w:p>
        </w:tc>
        <w:tc>
          <w:tcPr>
            <w:tcW w:w="1194" w:type="dxa"/>
            <w:noWrap/>
          </w:tcPr>
          <w:p w14:paraId="44895F32" w14:textId="6D432391" w:rsidR="008A2CCA" w:rsidRPr="008A2CCA" w:rsidRDefault="002004E1" w:rsidP="008A2CCA">
            <w:pPr>
              <w:jc w:val="right"/>
              <w:rPr>
                <w:b/>
              </w:rPr>
            </w:pPr>
            <w:r>
              <w:rPr>
                <w:b/>
              </w:rPr>
              <w:t>35,727.36</w:t>
            </w:r>
          </w:p>
        </w:tc>
        <w:tc>
          <w:tcPr>
            <w:tcW w:w="1151" w:type="dxa"/>
            <w:noWrap/>
          </w:tcPr>
          <w:p w14:paraId="6515DF32" w14:textId="02125B8D" w:rsidR="008A2CCA" w:rsidRPr="008A2CCA" w:rsidRDefault="002004E1" w:rsidP="008A2CCA">
            <w:pPr>
              <w:jc w:val="right"/>
              <w:rPr>
                <w:b/>
              </w:rPr>
            </w:pPr>
            <w:r w:rsidRPr="00094F24">
              <w:rPr>
                <w:szCs w:val="24"/>
              </w:rPr>
              <w:t>-</w:t>
            </w:r>
            <w:r>
              <w:rPr>
                <w:szCs w:val="24"/>
              </w:rPr>
              <w:t>272.64</w:t>
            </w:r>
          </w:p>
        </w:tc>
      </w:tr>
    </w:tbl>
    <w:p w14:paraId="60D36789" w14:textId="3F14EABB" w:rsidR="008A1629" w:rsidRDefault="008A1629" w:rsidP="008A2CCA"/>
    <w:p w14:paraId="207DE585" w14:textId="77777777" w:rsidR="008A1629" w:rsidRDefault="008A1629">
      <w:r>
        <w:br w:type="page"/>
      </w:r>
    </w:p>
    <w:p w14:paraId="0DBDA2A2" w14:textId="77777777" w:rsidR="008A2CCA" w:rsidRDefault="008A2CCA" w:rsidP="008A2CCA"/>
    <w:tbl>
      <w:tblPr>
        <w:tblStyle w:val="TableGrid"/>
        <w:tblW w:w="0" w:type="auto"/>
        <w:tblLook w:val="04A0" w:firstRow="1" w:lastRow="0" w:firstColumn="1" w:lastColumn="0" w:noHBand="0" w:noVBand="1"/>
      </w:tblPr>
      <w:tblGrid>
        <w:gridCol w:w="3600"/>
        <w:gridCol w:w="1002"/>
        <w:gridCol w:w="1205"/>
        <w:gridCol w:w="1188"/>
      </w:tblGrid>
      <w:tr w:rsidR="008A2CCA" w:rsidRPr="008A2CCA" w14:paraId="783E4741" w14:textId="77777777" w:rsidTr="008A2CCA">
        <w:trPr>
          <w:trHeight w:val="300"/>
        </w:trPr>
        <w:tc>
          <w:tcPr>
            <w:tcW w:w="3600" w:type="dxa"/>
            <w:noWrap/>
          </w:tcPr>
          <w:p w14:paraId="2937D5FA" w14:textId="77777777" w:rsidR="008A2CCA" w:rsidRPr="008A2CCA" w:rsidRDefault="008A2CCA" w:rsidP="008A2CCA">
            <w:pPr>
              <w:rPr>
                <w:b/>
                <w:bCs/>
              </w:rPr>
            </w:pPr>
            <w:r>
              <w:rPr>
                <w:b/>
                <w:bCs/>
              </w:rPr>
              <w:t>Events</w:t>
            </w:r>
          </w:p>
        </w:tc>
        <w:tc>
          <w:tcPr>
            <w:tcW w:w="1002" w:type="dxa"/>
            <w:noWrap/>
          </w:tcPr>
          <w:p w14:paraId="5E189E2D" w14:textId="77777777" w:rsidR="008A2CCA" w:rsidRPr="008A2CCA" w:rsidRDefault="008A2CCA" w:rsidP="008A2CCA">
            <w:pPr>
              <w:rPr>
                <w:b/>
                <w:bCs/>
              </w:rPr>
            </w:pPr>
            <w:r w:rsidRPr="008A2CCA">
              <w:rPr>
                <w:b/>
                <w:bCs/>
              </w:rPr>
              <w:t>Original Budget</w:t>
            </w:r>
          </w:p>
        </w:tc>
        <w:tc>
          <w:tcPr>
            <w:tcW w:w="1205" w:type="dxa"/>
            <w:noWrap/>
          </w:tcPr>
          <w:p w14:paraId="717913B0" w14:textId="77777777" w:rsidR="008A2CCA" w:rsidRPr="008A2CCA" w:rsidRDefault="008A2CCA" w:rsidP="008A2CCA">
            <w:pPr>
              <w:rPr>
                <w:b/>
                <w:bCs/>
              </w:rPr>
            </w:pPr>
            <w:r w:rsidRPr="008A2CCA">
              <w:rPr>
                <w:b/>
                <w:bCs/>
              </w:rPr>
              <w:t>Monies Raised</w:t>
            </w:r>
          </w:p>
        </w:tc>
        <w:tc>
          <w:tcPr>
            <w:tcW w:w="1134" w:type="dxa"/>
            <w:noWrap/>
          </w:tcPr>
          <w:p w14:paraId="4CF543FE" w14:textId="77777777" w:rsidR="008A2CCA" w:rsidRPr="008A2CCA" w:rsidRDefault="008A2CCA" w:rsidP="008A2CCA">
            <w:pPr>
              <w:rPr>
                <w:b/>
                <w:bCs/>
              </w:rPr>
            </w:pPr>
            <w:r w:rsidRPr="008A2CCA">
              <w:rPr>
                <w:b/>
                <w:bCs/>
              </w:rPr>
              <w:t>Diff</w:t>
            </w:r>
          </w:p>
        </w:tc>
      </w:tr>
      <w:tr w:rsidR="002004E1" w:rsidRPr="008A2CCA" w14:paraId="3646F72E" w14:textId="77777777" w:rsidTr="002004E1">
        <w:trPr>
          <w:trHeight w:val="300"/>
        </w:trPr>
        <w:tc>
          <w:tcPr>
            <w:tcW w:w="3600" w:type="dxa"/>
            <w:noWrap/>
            <w:hideMark/>
          </w:tcPr>
          <w:p w14:paraId="08407C9B" w14:textId="16B1F799" w:rsidR="002004E1" w:rsidRPr="008A2CCA" w:rsidRDefault="002004E1" w:rsidP="002004E1">
            <w:r w:rsidRPr="00D62999">
              <w:t>Race Night</w:t>
            </w:r>
          </w:p>
        </w:tc>
        <w:tc>
          <w:tcPr>
            <w:tcW w:w="1002" w:type="dxa"/>
            <w:noWrap/>
            <w:hideMark/>
          </w:tcPr>
          <w:p w14:paraId="2CF900AE" w14:textId="1A9A0291" w:rsidR="002004E1" w:rsidRPr="008A2CCA" w:rsidRDefault="002004E1" w:rsidP="002004E1">
            <w:pPr>
              <w:jc w:val="right"/>
            </w:pPr>
            <w:r w:rsidRPr="00D62999">
              <w:t>1</w:t>
            </w:r>
            <w:r w:rsidR="00A0061A">
              <w:t>,</w:t>
            </w:r>
            <w:r w:rsidRPr="00D62999">
              <w:t>000</w:t>
            </w:r>
          </w:p>
        </w:tc>
        <w:tc>
          <w:tcPr>
            <w:tcW w:w="1205" w:type="dxa"/>
            <w:noWrap/>
            <w:hideMark/>
          </w:tcPr>
          <w:p w14:paraId="679BD9CB" w14:textId="0AABB2F7" w:rsidR="002004E1" w:rsidRPr="008A2CCA" w:rsidRDefault="002004E1" w:rsidP="002004E1">
            <w:pPr>
              <w:jc w:val="right"/>
            </w:pPr>
            <w:r w:rsidRPr="001E6E00">
              <w:t>0</w:t>
            </w:r>
          </w:p>
        </w:tc>
        <w:tc>
          <w:tcPr>
            <w:tcW w:w="1134" w:type="dxa"/>
            <w:noWrap/>
          </w:tcPr>
          <w:p w14:paraId="60FF1EA1" w14:textId="463A774A" w:rsidR="002004E1" w:rsidRPr="008A2CCA" w:rsidRDefault="008763F4" w:rsidP="002004E1">
            <w:pPr>
              <w:jc w:val="right"/>
            </w:pPr>
            <w:r>
              <w:t>-1</w:t>
            </w:r>
            <w:r w:rsidR="00A0061A">
              <w:t>,</w:t>
            </w:r>
            <w:r>
              <w:t>000</w:t>
            </w:r>
          </w:p>
        </w:tc>
      </w:tr>
      <w:tr w:rsidR="002004E1" w:rsidRPr="008A2CCA" w14:paraId="38A5093C" w14:textId="77777777" w:rsidTr="002004E1">
        <w:trPr>
          <w:trHeight w:val="300"/>
        </w:trPr>
        <w:tc>
          <w:tcPr>
            <w:tcW w:w="3600" w:type="dxa"/>
            <w:noWrap/>
            <w:hideMark/>
          </w:tcPr>
          <w:p w14:paraId="5B8580BE" w14:textId="09CC7E42" w:rsidR="002004E1" w:rsidRPr="008A2CCA" w:rsidRDefault="002004E1" w:rsidP="002004E1">
            <w:r w:rsidRPr="00D62999">
              <w:t>Gin Tasting (3)</w:t>
            </w:r>
          </w:p>
        </w:tc>
        <w:tc>
          <w:tcPr>
            <w:tcW w:w="1002" w:type="dxa"/>
            <w:noWrap/>
            <w:hideMark/>
          </w:tcPr>
          <w:p w14:paraId="2BA8DB7B" w14:textId="772455E6" w:rsidR="002004E1" w:rsidRPr="008A2CCA" w:rsidRDefault="002004E1" w:rsidP="002004E1">
            <w:pPr>
              <w:jc w:val="right"/>
            </w:pPr>
            <w:r w:rsidRPr="00D62999">
              <w:t>750</w:t>
            </w:r>
          </w:p>
        </w:tc>
        <w:tc>
          <w:tcPr>
            <w:tcW w:w="1205" w:type="dxa"/>
            <w:noWrap/>
            <w:hideMark/>
          </w:tcPr>
          <w:p w14:paraId="07F8CB17" w14:textId="59A14327" w:rsidR="002004E1" w:rsidRPr="008A2CCA" w:rsidRDefault="002004E1" w:rsidP="002004E1">
            <w:pPr>
              <w:jc w:val="right"/>
            </w:pPr>
            <w:r w:rsidRPr="001E6E00">
              <w:t>6</w:t>
            </w:r>
            <w:r w:rsidR="00A0061A">
              <w:t>,</w:t>
            </w:r>
            <w:r w:rsidRPr="001E6E00">
              <w:t>520.74</w:t>
            </w:r>
          </w:p>
        </w:tc>
        <w:tc>
          <w:tcPr>
            <w:tcW w:w="1134" w:type="dxa"/>
            <w:noWrap/>
          </w:tcPr>
          <w:p w14:paraId="6E93D6D1" w14:textId="4BFF3CCE" w:rsidR="002004E1" w:rsidRPr="008A2CCA" w:rsidRDefault="008763F4" w:rsidP="002004E1">
            <w:pPr>
              <w:jc w:val="right"/>
            </w:pPr>
            <w:r>
              <w:t>5</w:t>
            </w:r>
            <w:r w:rsidR="00A0061A">
              <w:t>,</w:t>
            </w:r>
            <w:r>
              <w:t>770.74</w:t>
            </w:r>
          </w:p>
        </w:tc>
      </w:tr>
      <w:tr w:rsidR="002004E1" w:rsidRPr="008A2CCA" w14:paraId="5F52EB88" w14:textId="77777777" w:rsidTr="002004E1">
        <w:trPr>
          <w:trHeight w:val="300"/>
        </w:trPr>
        <w:tc>
          <w:tcPr>
            <w:tcW w:w="3600" w:type="dxa"/>
            <w:noWrap/>
            <w:hideMark/>
          </w:tcPr>
          <w:p w14:paraId="2E601FA2" w14:textId="4F5CE79A" w:rsidR="002004E1" w:rsidRPr="008A2CCA" w:rsidRDefault="002004E1" w:rsidP="002004E1">
            <w:r w:rsidRPr="00D62999">
              <w:t>Beetle Drive</w:t>
            </w:r>
          </w:p>
        </w:tc>
        <w:tc>
          <w:tcPr>
            <w:tcW w:w="1002" w:type="dxa"/>
            <w:noWrap/>
            <w:hideMark/>
          </w:tcPr>
          <w:p w14:paraId="38AA65B7" w14:textId="0F775F71" w:rsidR="002004E1" w:rsidRPr="008A2CCA" w:rsidRDefault="002004E1" w:rsidP="002004E1">
            <w:pPr>
              <w:jc w:val="right"/>
            </w:pPr>
            <w:r w:rsidRPr="00D62999">
              <w:t>500</w:t>
            </w:r>
          </w:p>
        </w:tc>
        <w:tc>
          <w:tcPr>
            <w:tcW w:w="1205" w:type="dxa"/>
            <w:noWrap/>
            <w:hideMark/>
          </w:tcPr>
          <w:p w14:paraId="7C0CEB7A" w14:textId="1557FFDE" w:rsidR="002004E1" w:rsidRPr="008A2CCA" w:rsidRDefault="002004E1" w:rsidP="002004E1">
            <w:pPr>
              <w:jc w:val="right"/>
            </w:pPr>
            <w:r w:rsidRPr="001E6E00">
              <w:t>930.7</w:t>
            </w:r>
          </w:p>
        </w:tc>
        <w:tc>
          <w:tcPr>
            <w:tcW w:w="1134" w:type="dxa"/>
            <w:noWrap/>
          </w:tcPr>
          <w:p w14:paraId="16B2AAE6" w14:textId="6C3E2540" w:rsidR="002004E1" w:rsidRPr="008A2CCA" w:rsidRDefault="008763F4" w:rsidP="002004E1">
            <w:pPr>
              <w:jc w:val="right"/>
            </w:pPr>
            <w:r>
              <w:t>430.7</w:t>
            </w:r>
          </w:p>
        </w:tc>
      </w:tr>
      <w:tr w:rsidR="002004E1" w:rsidRPr="008A2CCA" w14:paraId="7EA60B5A" w14:textId="77777777" w:rsidTr="002004E1">
        <w:trPr>
          <w:trHeight w:val="300"/>
        </w:trPr>
        <w:tc>
          <w:tcPr>
            <w:tcW w:w="3600" w:type="dxa"/>
            <w:noWrap/>
            <w:hideMark/>
          </w:tcPr>
          <w:p w14:paraId="0B22A02B" w14:textId="00327036" w:rsidR="002004E1" w:rsidRPr="008A2CCA" w:rsidRDefault="002004E1" w:rsidP="002004E1">
            <w:r w:rsidRPr="00D62999">
              <w:t>Whisky Tasting (5)</w:t>
            </w:r>
          </w:p>
        </w:tc>
        <w:tc>
          <w:tcPr>
            <w:tcW w:w="1002" w:type="dxa"/>
            <w:noWrap/>
            <w:hideMark/>
          </w:tcPr>
          <w:p w14:paraId="4A674A57" w14:textId="21612E86" w:rsidR="002004E1" w:rsidRPr="008A2CCA" w:rsidRDefault="002004E1" w:rsidP="002004E1">
            <w:pPr>
              <w:jc w:val="right"/>
            </w:pPr>
            <w:r w:rsidRPr="00D62999">
              <w:t>4</w:t>
            </w:r>
            <w:r w:rsidR="00A0061A">
              <w:t>,</w:t>
            </w:r>
            <w:r w:rsidRPr="00D62999">
              <w:t>000</w:t>
            </w:r>
          </w:p>
        </w:tc>
        <w:tc>
          <w:tcPr>
            <w:tcW w:w="1205" w:type="dxa"/>
            <w:noWrap/>
            <w:hideMark/>
          </w:tcPr>
          <w:p w14:paraId="779BD8B3" w14:textId="2B077F09" w:rsidR="002004E1" w:rsidRPr="008A2CCA" w:rsidRDefault="002004E1" w:rsidP="002004E1">
            <w:pPr>
              <w:jc w:val="right"/>
            </w:pPr>
            <w:r w:rsidRPr="001E6E00">
              <w:t>10</w:t>
            </w:r>
            <w:r w:rsidR="00A0061A">
              <w:t>,</w:t>
            </w:r>
            <w:r w:rsidRPr="001E6E00">
              <w:t>266.32</w:t>
            </w:r>
          </w:p>
        </w:tc>
        <w:tc>
          <w:tcPr>
            <w:tcW w:w="1134" w:type="dxa"/>
            <w:noWrap/>
          </w:tcPr>
          <w:p w14:paraId="30D536DA" w14:textId="19CC8C65" w:rsidR="002004E1" w:rsidRPr="008A2CCA" w:rsidRDefault="002004E1" w:rsidP="002004E1">
            <w:pPr>
              <w:jc w:val="right"/>
            </w:pPr>
            <w:r>
              <w:t>6</w:t>
            </w:r>
            <w:r w:rsidR="00A0061A">
              <w:t>,</w:t>
            </w:r>
            <w:r>
              <w:t>266.32</w:t>
            </w:r>
          </w:p>
        </w:tc>
      </w:tr>
      <w:tr w:rsidR="002004E1" w:rsidRPr="008A2CCA" w14:paraId="60610A4E" w14:textId="77777777" w:rsidTr="002004E1">
        <w:trPr>
          <w:trHeight w:val="300"/>
        </w:trPr>
        <w:tc>
          <w:tcPr>
            <w:tcW w:w="3600" w:type="dxa"/>
            <w:noWrap/>
            <w:hideMark/>
          </w:tcPr>
          <w:p w14:paraId="430E8ACF" w14:textId="6915AECF" w:rsidR="002004E1" w:rsidRPr="008A2CCA" w:rsidRDefault="002004E1" w:rsidP="002004E1">
            <w:r w:rsidRPr="00D62999">
              <w:t>Burns Night</w:t>
            </w:r>
          </w:p>
        </w:tc>
        <w:tc>
          <w:tcPr>
            <w:tcW w:w="1002" w:type="dxa"/>
            <w:noWrap/>
            <w:hideMark/>
          </w:tcPr>
          <w:p w14:paraId="1FEFFEA5" w14:textId="284286D9" w:rsidR="002004E1" w:rsidRPr="008A2CCA" w:rsidRDefault="002004E1" w:rsidP="002004E1">
            <w:pPr>
              <w:jc w:val="right"/>
            </w:pPr>
            <w:r w:rsidRPr="00D62999">
              <w:t>1</w:t>
            </w:r>
            <w:r w:rsidR="00A0061A">
              <w:t>,</w:t>
            </w:r>
            <w:r w:rsidRPr="00D62999">
              <w:t>000</w:t>
            </w:r>
          </w:p>
        </w:tc>
        <w:tc>
          <w:tcPr>
            <w:tcW w:w="1205" w:type="dxa"/>
            <w:noWrap/>
            <w:hideMark/>
          </w:tcPr>
          <w:p w14:paraId="5508B271" w14:textId="4AD6BC6D" w:rsidR="002004E1" w:rsidRPr="008A2CCA" w:rsidRDefault="002004E1" w:rsidP="002004E1">
            <w:pPr>
              <w:jc w:val="right"/>
            </w:pPr>
            <w:r w:rsidRPr="001E6E00">
              <w:t>1</w:t>
            </w:r>
            <w:r w:rsidR="00A0061A">
              <w:t>,</w:t>
            </w:r>
            <w:r w:rsidRPr="001E6E00">
              <w:t>580.15</w:t>
            </w:r>
          </w:p>
        </w:tc>
        <w:tc>
          <w:tcPr>
            <w:tcW w:w="1134" w:type="dxa"/>
            <w:noWrap/>
          </w:tcPr>
          <w:p w14:paraId="49B28339" w14:textId="3B79A5FC" w:rsidR="002004E1" w:rsidRPr="008A2CCA" w:rsidRDefault="002004E1" w:rsidP="002004E1">
            <w:pPr>
              <w:jc w:val="right"/>
            </w:pPr>
            <w:r>
              <w:t>580.15</w:t>
            </w:r>
          </w:p>
        </w:tc>
      </w:tr>
      <w:tr w:rsidR="002004E1" w:rsidRPr="008A2CCA" w14:paraId="0BB92230" w14:textId="77777777" w:rsidTr="002004E1">
        <w:trPr>
          <w:trHeight w:val="300"/>
        </w:trPr>
        <w:tc>
          <w:tcPr>
            <w:tcW w:w="3600" w:type="dxa"/>
            <w:noWrap/>
            <w:hideMark/>
          </w:tcPr>
          <w:p w14:paraId="05D5420F" w14:textId="19E529D0" w:rsidR="002004E1" w:rsidRPr="008A2CCA" w:rsidRDefault="002004E1" w:rsidP="002004E1">
            <w:r w:rsidRPr="00D62999">
              <w:t>Bingo Night</w:t>
            </w:r>
          </w:p>
        </w:tc>
        <w:tc>
          <w:tcPr>
            <w:tcW w:w="1002" w:type="dxa"/>
            <w:noWrap/>
            <w:hideMark/>
          </w:tcPr>
          <w:p w14:paraId="6153E641" w14:textId="1997F64E" w:rsidR="002004E1" w:rsidRPr="008A2CCA" w:rsidRDefault="002004E1" w:rsidP="002004E1">
            <w:pPr>
              <w:jc w:val="right"/>
            </w:pPr>
            <w:r w:rsidRPr="00D62999">
              <w:t>500</w:t>
            </w:r>
          </w:p>
        </w:tc>
        <w:tc>
          <w:tcPr>
            <w:tcW w:w="1205" w:type="dxa"/>
            <w:noWrap/>
            <w:hideMark/>
          </w:tcPr>
          <w:p w14:paraId="6AB53D47" w14:textId="5D601A1D" w:rsidR="002004E1" w:rsidRPr="008A2CCA" w:rsidRDefault="002004E1" w:rsidP="002004E1">
            <w:pPr>
              <w:jc w:val="right"/>
            </w:pPr>
            <w:r w:rsidRPr="001E6E00">
              <w:t>1</w:t>
            </w:r>
            <w:r w:rsidR="00A0061A">
              <w:t>,</w:t>
            </w:r>
            <w:r w:rsidRPr="001E6E00">
              <w:t>008.37</w:t>
            </w:r>
          </w:p>
        </w:tc>
        <w:tc>
          <w:tcPr>
            <w:tcW w:w="1134" w:type="dxa"/>
            <w:noWrap/>
          </w:tcPr>
          <w:p w14:paraId="45FCBBB0" w14:textId="3802FA8E" w:rsidR="002004E1" w:rsidRPr="008A2CCA" w:rsidRDefault="002004E1" w:rsidP="002004E1">
            <w:pPr>
              <w:jc w:val="right"/>
            </w:pPr>
            <w:r>
              <w:t>508.37</w:t>
            </w:r>
          </w:p>
        </w:tc>
      </w:tr>
      <w:tr w:rsidR="002004E1" w:rsidRPr="008A2CCA" w14:paraId="0CD3D979" w14:textId="77777777" w:rsidTr="002004E1">
        <w:trPr>
          <w:trHeight w:val="300"/>
        </w:trPr>
        <w:tc>
          <w:tcPr>
            <w:tcW w:w="3600" w:type="dxa"/>
            <w:noWrap/>
            <w:hideMark/>
          </w:tcPr>
          <w:p w14:paraId="58613758" w14:textId="67B03750" w:rsidR="002004E1" w:rsidRPr="008A2CCA" w:rsidRDefault="002004E1" w:rsidP="002004E1">
            <w:r w:rsidRPr="00D62999">
              <w:t>Wine Tasting</w:t>
            </w:r>
          </w:p>
        </w:tc>
        <w:tc>
          <w:tcPr>
            <w:tcW w:w="1002" w:type="dxa"/>
            <w:noWrap/>
            <w:hideMark/>
          </w:tcPr>
          <w:p w14:paraId="249515BE" w14:textId="33981B69" w:rsidR="002004E1" w:rsidRPr="008A2CCA" w:rsidRDefault="002004E1" w:rsidP="002004E1">
            <w:pPr>
              <w:jc w:val="right"/>
            </w:pPr>
            <w:r w:rsidRPr="00D62999">
              <w:t>750</w:t>
            </w:r>
          </w:p>
        </w:tc>
        <w:tc>
          <w:tcPr>
            <w:tcW w:w="1205" w:type="dxa"/>
            <w:noWrap/>
            <w:hideMark/>
          </w:tcPr>
          <w:p w14:paraId="066FEDA6" w14:textId="1821A267" w:rsidR="002004E1" w:rsidRPr="008A2CCA" w:rsidRDefault="002004E1" w:rsidP="002004E1">
            <w:pPr>
              <w:jc w:val="right"/>
            </w:pPr>
            <w:r w:rsidRPr="001E6E00">
              <w:t>1</w:t>
            </w:r>
            <w:r w:rsidR="00A0061A">
              <w:t>,</w:t>
            </w:r>
            <w:r w:rsidRPr="001E6E00">
              <w:t>091.89</w:t>
            </w:r>
          </w:p>
        </w:tc>
        <w:tc>
          <w:tcPr>
            <w:tcW w:w="1134" w:type="dxa"/>
            <w:noWrap/>
          </w:tcPr>
          <w:p w14:paraId="0EFCA1B2" w14:textId="6B8A01AE" w:rsidR="002004E1" w:rsidRPr="008A2CCA" w:rsidRDefault="002004E1" w:rsidP="002004E1">
            <w:pPr>
              <w:jc w:val="right"/>
            </w:pPr>
            <w:r>
              <w:t>341.89</w:t>
            </w:r>
          </w:p>
        </w:tc>
      </w:tr>
      <w:tr w:rsidR="002004E1" w:rsidRPr="008A2CCA" w14:paraId="6ACB5111" w14:textId="77777777" w:rsidTr="002004E1">
        <w:trPr>
          <w:trHeight w:val="300"/>
        </w:trPr>
        <w:tc>
          <w:tcPr>
            <w:tcW w:w="3600" w:type="dxa"/>
            <w:noWrap/>
            <w:hideMark/>
          </w:tcPr>
          <w:p w14:paraId="364AA616" w14:textId="2534730D" w:rsidR="002004E1" w:rsidRPr="008A2CCA" w:rsidRDefault="002004E1" w:rsidP="002004E1">
            <w:r w:rsidRPr="00D62999">
              <w:t>Afternoon Tea (2)</w:t>
            </w:r>
          </w:p>
        </w:tc>
        <w:tc>
          <w:tcPr>
            <w:tcW w:w="1002" w:type="dxa"/>
            <w:noWrap/>
            <w:hideMark/>
          </w:tcPr>
          <w:p w14:paraId="68D27D7F" w14:textId="1B3C0734" w:rsidR="002004E1" w:rsidRPr="008A2CCA" w:rsidRDefault="002004E1" w:rsidP="002004E1">
            <w:pPr>
              <w:jc w:val="right"/>
            </w:pPr>
            <w:r w:rsidRPr="00D62999">
              <w:t>2</w:t>
            </w:r>
            <w:r w:rsidR="00A0061A">
              <w:t>,</w:t>
            </w:r>
            <w:r w:rsidRPr="00D62999">
              <w:t>000</w:t>
            </w:r>
          </w:p>
        </w:tc>
        <w:tc>
          <w:tcPr>
            <w:tcW w:w="1205" w:type="dxa"/>
            <w:noWrap/>
            <w:hideMark/>
          </w:tcPr>
          <w:p w14:paraId="6E25535D" w14:textId="537705AD" w:rsidR="002004E1" w:rsidRPr="008A2CCA" w:rsidRDefault="002004E1" w:rsidP="002004E1">
            <w:pPr>
              <w:jc w:val="right"/>
            </w:pPr>
            <w:r w:rsidRPr="001E6E00">
              <w:t>3</w:t>
            </w:r>
            <w:r w:rsidR="00A0061A">
              <w:t>,</w:t>
            </w:r>
            <w:r w:rsidRPr="001E6E00">
              <w:t>580.34</w:t>
            </w:r>
          </w:p>
        </w:tc>
        <w:tc>
          <w:tcPr>
            <w:tcW w:w="1134" w:type="dxa"/>
            <w:noWrap/>
          </w:tcPr>
          <w:p w14:paraId="28FC1C02" w14:textId="5732C533" w:rsidR="002004E1" w:rsidRPr="008A2CCA" w:rsidRDefault="002004E1" w:rsidP="002004E1">
            <w:pPr>
              <w:jc w:val="right"/>
            </w:pPr>
            <w:r>
              <w:t>1</w:t>
            </w:r>
            <w:r w:rsidR="00A0061A">
              <w:t>,</w:t>
            </w:r>
            <w:r>
              <w:t>580.34</w:t>
            </w:r>
          </w:p>
        </w:tc>
      </w:tr>
      <w:tr w:rsidR="002004E1" w:rsidRPr="008A2CCA" w14:paraId="5A634785" w14:textId="77777777" w:rsidTr="008A2CCA">
        <w:trPr>
          <w:trHeight w:val="300"/>
        </w:trPr>
        <w:tc>
          <w:tcPr>
            <w:tcW w:w="3600" w:type="dxa"/>
            <w:noWrap/>
            <w:hideMark/>
          </w:tcPr>
          <w:p w14:paraId="14F1D8F0" w14:textId="114745D2" w:rsidR="002004E1" w:rsidRPr="008A2CCA" w:rsidRDefault="002004E1" w:rsidP="002004E1">
            <w:r w:rsidRPr="00D62999">
              <w:t>Sports Dinner</w:t>
            </w:r>
          </w:p>
        </w:tc>
        <w:tc>
          <w:tcPr>
            <w:tcW w:w="1002" w:type="dxa"/>
            <w:noWrap/>
            <w:hideMark/>
          </w:tcPr>
          <w:p w14:paraId="1D1C280F" w14:textId="68ED1D98" w:rsidR="002004E1" w:rsidRPr="008A2CCA" w:rsidRDefault="002004E1" w:rsidP="002004E1">
            <w:pPr>
              <w:jc w:val="right"/>
            </w:pPr>
            <w:r w:rsidRPr="00D62999">
              <w:t>1</w:t>
            </w:r>
            <w:r w:rsidR="00A0061A">
              <w:t>,</w:t>
            </w:r>
            <w:r w:rsidRPr="00D62999">
              <w:t>000</w:t>
            </w:r>
          </w:p>
        </w:tc>
        <w:tc>
          <w:tcPr>
            <w:tcW w:w="1205" w:type="dxa"/>
            <w:noWrap/>
            <w:hideMark/>
          </w:tcPr>
          <w:p w14:paraId="5C399C1E" w14:textId="0A30C30E" w:rsidR="002004E1" w:rsidRPr="008A2CCA" w:rsidRDefault="008763F4" w:rsidP="002004E1">
            <w:pPr>
              <w:jc w:val="right"/>
            </w:pPr>
            <w:r>
              <w:t>0</w:t>
            </w:r>
          </w:p>
        </w:tc>
        <w:tc>
          <w:tcPr>
            <w:tcW w:w="1134" w:type="dxa"/>
            <w:noWrap/>
            <w:hideMark/>
          </w:tcPr>
          <w:p w14:paraId="29270E7B" w14:textId="51C40C72" w:rsidR="002004E1" w:rsidRPr="008A2CCA" w:rsidRDefault="002004E1" w:rsidP="002004E1">
            <w:pPr>
              <w:jc w:val="right"/>
            </w:pPr>
            <w:r w:rsidRPr="008A2CCA">
              <w:t>-</w:t>
            </w:r>
            <w:r>
              <w:t>1</w:t>
            </w:r>
            <w:r w:rsidR="00A0061A">
              <w:t>,</w:t>
            </w:r>
            <w:r>
              <w:t>0</w:t>
            </w:r>
            <w:r w:rsidRPr="008A2CCA">
              <w:t>00</w:t>
            </w:r>
          </w:p>
        </w:tc>
      </w:tr>
      <w:tr w:rsidR="002004E1" w:rsidRPr="008A2CCA" w14:paraId="7736A2C7" w14:textId="77777777" w:rsidTr="008A2CCA">
        <w:trPr>
          <w:trHeight w:val="300"/>
        </w:trPr>
        <w:tc>
          <w:tcPr>
            <w:tcW w:w="3600" w:type="dxa"/>
            <w:noWrap/>
            <w:hideMark/>
          </w:tcPr>
          <w:p w14:paraId="2DBB940E" w14:textId="72DDA92D" w:rsidR="002004E1" w:rsidRPr="008A2CCA" w:rsidRDefault="002004E1" w:rsidP="002004E1">
            <w:r w:rsidRPr="00D62999">
              <w:t>Car Boot Sale/BBQ</w:t>
            </w:r>
          </w:p>
        </w:tc>
        <w:tc>
          <w:tcPr>
            <w:tcW w:w="1002" w:type="dxa"/>
            <w:noWrap/>
            <w:hideMark/>
          </w:tcPr>
          <w:p w14:paraId="102BB5A8" w14:textId="4B597517" w:rsidR="002004E1" w:rsidRPr="008A2CCA" w:rsidRDefault="002004E1" w:rsidP="002004E1">
            <w:pPr>
              <w:jc w:val="right"/>
            </w:pPr>
            <w:r w:rsidRPr="00D62999">
              <w:t>500</w:t>
            </w:r>
          </w:p>
        </w:tc>
        <w:tc>
          <w:tcPr>
            <w:tcW w:w="1205" w:type="dxa"/>
            <w:noWrap/>
            <w:hideMark/>
          </w:tcPr>
          <w:p w14:paraId="77E495F7" w14:textId="0BB7A178" w:rsidR="002004E1" w:rsidRPr="008A2CCA" w:rsidRDefault="008763F4" w:rsidP="002004E1">
            <w:pPr>
              <w:jc w:val="right"/>
            </w:pPr>
            <w:r>
              <w:t>0</w:t>
            </w:r>
          </w:p>
        </w:tc>
        <w:tc>
          <w:tcPr>
            <w:tcW w:w="1134" w:type="dxa"/>
            <w:noWrap/>
            <w:hideMark/>
          </w:tcPr>
          <w:p w14:paraId="175A1DD1" w14:textId="18269A24" w:rsidR="002004E1" w:rsidRPr="008A2CCA" w:rsidRDefault="002004E1" w:rsidP="002004E1">
            <w:pPr>
              <w:jc w:val="right"/>
            </w:pPr>
            <w:r w:rsidRPr="008A2CCA">
              <w:t>-</w:t>
            </w:r>
            <w:r>
              <w:t>5</w:t>
            </w:r>
            <w:r w:rsidRPr="008A2CCA">
              <w:t>00</w:t>
            </w:r>
          </w:p>
        </w:tc>
      </w:tr>
      <w:tr w:rsidR="002004E1" w:rsidRPr="008A2CCA" w14:paraId="2FB32565" w14:textId="77777777" w:rsidTr="008A2CCA">
        <w:trPr>
          <w:trHeight w:val="300"/>
        </w:trPr>
        <w:tc>
          <w:tcPr>
            <w:tcW w:w="3600" w:type="dxa"/>
            <w:noWrap/>
            <w:hideMark/>
          </w:tcPr>
          <w:p w14:paraId="060FB3EB" w14:textId="5D3E8DCE" w:rsidR="002004E1" w:rsidRPr="008A2CCA" w:rsidRDefault="002004E1" w:rsidP="002004E1">
            <w:r w:rsidRPr="00D62999">
              <w:t>Say Yes to the Dress</w:t>
            </w:r>
          </w:p>
        </w:tc>
        <w:tc>
          <w:tcPr>
            <w:tcW w:w="1002" w:type="dxa"/>
            <w:noWrap/>
            <w:hideMark/>
          </w:tcPr>
          <w:p w14:paraId="2375E928" w14:textId="11A4C7F5" w:rsidR="002004E1" w:rsidRPr="008A2CCA" w:rsidRDefault="002004E1" w:rsidP="002004E1">
            <w:pPr>
              <w:jc w:val="right"/>
            </w:pPr>
            <w:r w:rsidRPr="00D62999">
              <w:t>500</w:t>
            </w:r>
          </w:p>
        </w:tc>
        <w:tc>
          <w:tcPr>
            <w:tcW w:w="1205" w:type="dxa"/>
            <w:noWrap/>
            <w:hideMark/>
          </w:tcPr>
          <w:p w14:paraId="7D7E7281" w14:textId="1EBA209C" w:rsidR="002004E1" w:rsidRPr="008A2CCA" w:rsidRDefault="008763F4" w:rsidP="002004E1">
            <w:pPr>
              <w:jc w:val="right"/>
            </w:pPr>
            <w:r>
              <w:t>0</w:t>
            </w:r>
          </w:p>
        </w:tc>
        <w:tc>
          <w:tcPr>
            <w:tcW w:w="1134" w:type="dxa"/>
            <w:noWrap/>
            <w:hideMark/>
          </w:tcPr>
          <w:p w14:paraId="76FBA9EF" w14:textId="1B981C01" w:rsidR="002004E1" w:rsidRPr="008A2CCA" w:rsidRDefault="002004E1" w:rsidP="002004E1">
            <w:pPr>
              <w:jc w:val="right"/>
            </w:pPr>
            <w:r w:rsidRPr="008A2CCA">
              <w:t>-</w:t>
            </w:r>
            <w:r>
              <w:t>5</w:t>
            </w:r>
            <w:r w:rsidRPr="008A2CCA">
              <w:t>00</w:t>
            </w:r>
          </w:p>
        </w:tc>
      </w:tr>
      <w:tr w:rsidR="002004E1" w:rsidRPr="008A2CCA" w14:paraId="5FA6EF9F" w14:textId="77777777" w:rsidTr="008A2CCA">
        <w:trPr>
          <w:trHeight w:val="300"/>
        </w:trPr>
        <w:tc>
          <w:tcPr>
            <w:tcW w:w="3600" w:type="dxa"/>
            <w:noWrap/>
            <w:hideMark/>
          </w:tcPr>
          <w:p w14:paraId="06AE5901" w14:textId="4EAC43BD" w:rsidR="002004E1" w:rsidRPr="008A2CCA" w:rsidRDefault="002004E1" w:rsidP="002004E1">
            <w:r w:rsidRPr="00D62999">
              <w:t>Easter Egg Hunt</w:t>
            </w:r>
          </w:p>
        </w:tc>
        <w:tc>
          <w:tcPr>
            <w:tcW w:w="1002" w:type="dxa"/>
            <w:noWrap/>
            <w:hideMark/>
          </w:tcPr>
          <w:p w14:paraId="69992F83" w14:textId="07937D4F" w:rsidR="002004E1" w:rsidRPr="008A2CCA" w:rsidRDefault="002004E1" w:rsidP="002004E1">
            <w:pPr>
              <w:jc w:val="right"/>
            </w:pPr>
            <w:r w:rsidRPr="00D62999">
              <w:t>200</w:t>
            </w:r>
          </w:p>
        </w:tc>
        <w:tc>
          <w:tcPr>
            <w:tcW w:w="1205" w:type="dxa"/>
            <w:noWrap/>
            <w:hideMark/>
          </w:tcPr>
          <w:p w14:paraId="34C09E9D" w14:textId="6581B3FF" w:rsidR="002004E1" w:rsidRPr="008A2CCA" w:rsidRDefault="008763F4" w:rsidP="002004E1">
            <w:pPr>
              <w:jc w:val="right"/>
            </w:pPr>
            <w:r>
              <w:t>0</w:t>
            </w:r>
          </w:p>
        </w:tc>
        <w:tc>
          <w:tcPr>
            <w:tcW w:w="1134" w:type="dxa"/>
            <w:noWrap/>
            <w:hideMark/>
          </w:tcPr>
          <w:p w14:paraId="5C91C7B2" w14:textId="5511C8A9" w:rsidR="002004E1" w:rsidRPr="008A2CCA" w:rsidRDefault="002004E1" w:rsidP="002004E1">
            <w:pPr>
              <w:jc w:val="right"/>
            </w:pPr>
            <w:r w:rsidRPr="008A2CCA">
              <w:t>-</w:t>
            </w:r>
            <w:r>
              <w:t>2</w:t>
            </w:r>
            <w:r w:rsidRPr="008A2CCA">
              <w:t>00</w:t>
            </w:r>
          </w:p>
        </w:tc>
      </w:tr>
      <w:tr w:rsidR="002004E1" w:rsidRPr="008A2CCA" w14:paraId="43E9B5E5" w14:textId="77777777" w:rsidTr="008A2CCA">
        <w:trPr>
          <w:trHeight w:val="300"/>
        </w:trPr>
        <w:tc>
          <w:tcPr>
            <w:tcW w:w="3600" w:type="dxa"/>
            <w:noWrap/>
            <w:hideMark/>
          </w:tcPr>
          <w:p w14:paraId="22439F8C" w14:textId="337575A8" w:rsidR="002004E1" w:rsidRPr="008A2CCA" w:rsidRDefault="002004E1" w:rsidP="002004E1">
            <w:r w:rsidRPr="00D62999">
              <w:t>Craft Fairs</w:t>
            </w:r>
          </w:p>
        </w:tc>
        <w:tc>
          <w:tcPr>
            <w:tcW w:w="1002" w:type="dxa"/>
            <w:noWrap/>
            <w:hideMark/>
          </w:tcPr>
          <w:p w14:paraId="174C9035" w14:textId="6B9549E6" w:rsidR="002004E1" w:rsidRPr="008A2CCA" w:rsidRDefault="002004E1" w:rsidP="002004E1">
            <w:pPr>
              <w:jc w:val="right"/>
            </w:pPr>
            <w:r w:rsidRPr="00D62999">
              <w:t>1</w:t>
            </w:r>
            <w:r w:rsidR="00A0061A">
              <w:t>,</w:t>
            </w:r>
            <w:r w:rsidRPr="00D62999">
              <w:t>500</w:t>
            </w:r>
          </w:p>
        </w:tc>
        <w:tc>
          <w:tcPr>
            <w:tcW w:w="1205" w:type="dxa"/>
            <w:noWrap/>
            <w:hideMark/>
          </w:tcPr>
          <w:p w14:paraId="6F450CA1" w14:textId="3BE327BC" w:rsidR="002004E1" w:rsidRPr="008A2CCA" w:rsidRDefault="008763F4" w:rsidP="002004E1">
            <w:pPr>
              <w:jc w:val="right"/>
            </w:pPr>
            <w:r>
              <w:t>0</w:t>
            </w:r>
          </w:p>
        </w:tc>
        <w:tc>
          <w:tcPr>
            <w:tcW w:w="1134" w:type="dxa"/>
            <w:noWrap/>
            <w:hideMark/>
          </w:tcPr>
          <w:p w14:paraId="4702725A" w14:textId="691E3FDD" w:rsidR="002004E1" w:rsidRPr="008A2CCA" w:rsidRDefault="002004E1" w:rsidP="002004E1">
            <w:pPr>
              <w:jc w:val="right"/>
            </w:pPr>
            <w:r w:rsidRPr="008A2CCA">
              <w:t>-1</w:t>
            </w:r>
            <w:r w:rsidR="00A0061A">
              <w:t>,</w:t>
            </w:r>
            <w:r w:rsidRPr="008A2CCA">
              <w:t>500</w:t>
            </w:r>
          </w:p>
        </w:tc>
      </w:tr>
      <w:tr w:rsidR="002004E1" w:rsidRPr="008A2CCA" w14:paraId="51D31D03" w14:textId="77777777" w:rsidTr="008A2CCA">
        <w:trPr>
          <w:trHeight w:val="300"/>
        </w:trPr>
        <w:tc>
          <w:tcPr>
            <w:tcW w:w="3600" w:type="dxa"/>
            <w:noWrap/>
            <w:hideMark/>
          </w:tcPr>
          <w:p w14:paraId="77F3EBCD" w14:textId="4B298F87" w:rsidR="002004E1" w:rsidRPr="008A2CCA" w:rsidRDefault="002004E1" w:rsidP="002004E1">
            <w:r w:rsidRPr="00D62999">
              <w:t>Soup and Sweet (5)</w:t>
            </w:r>
          </w:p>
        </w:tc>
        <w:tc>
          <w:tcPr>
            <w:tcW w:w="1002" w:type="dxa"/>
            <w:noWrap/>
            <w:hideMark/>
          </w:tcPr>
          <w:p w14:paraId="63AA20F7" w14:textId="5940FC28" w:rsidR="002004E1" w:rsidRPr="008A2CCA" w:rsidRDefault="002004E1" w:rsidP="002004E1">
            <w:pPr>
              <w:jc w:val="right"/>
            </w:pPr>
            <w:r w:rsidRPr="00D62999">
              <w:t>1</w:t>
            </w:r>
            <w:r w:rsidR="00A0061A">
              <w:t>,</w:t>
            </w:r>
            <w:r w:rsidRPr="00D62999">
              <w:t>000</w:t>
            </w:r>
          </w:p>
        </w:tc>
        <w:tc>
          <w:tcPr>
            <w:tcW w:w="1205" w:type="dxa"/>
            <w:noWrap/>
            <w:hideMark/>
          </w:tcPr>
          <w:p w14:paraId="10BF8990" w14:textId="2BD2DD0D" w:rsidR="002004E1" w:rsidRPr="008A2CCA" w:rsidRDefault="002004E1" w:rsidP="002004E1">
            <w:pPr>
              <w:jc w:val="right"/>
            </w:pPr>
            <w:r w:rsidRPr="001E6E00">
              <w:t>1</w:t>
            </w:r>
            <w:r w:rsidR="00A0061A">
              <w:t>,</w:t>
            </w:r>
            <w:r w:rsidRPr="001E6E00">
              <w:t>464.91</w:t>
            </w:r>
          </w:p>
        </w:tc>
        <w:tc>
          <w:tcPr>
            <w:tcW w:w="1134" w:type="dxa"/>
            <w:noWrap/>
            <w:hideMark/>
          </w:tcPr>
          <w:p w14:paraId="1F0D0705" w14:textId="37867456" w:rsidR="002004E1" w:rsidRPr="008A2CCA" w:rsidRDefault="002004E1" w:rsidP="002004E1">
            <w:pPr>
              <w:jc w:val="right"/>
            </w:pPr>
            <w:r>
              <w:t>464.91</w:t>
            </w:r>
          </w:p>
        </w:tc>
      </w:tr>
      <w:tr w:rsidR="002004E1" w:rsidRPr="008A2CCA" w14:paraId="2BE46C4E" w14:textId="77777777" w:rsidTr="008A2CCA">
        <w:trPr>
          <w:trHeight w:val="300"/>
        </w:trPr>
        <w:tc>
          <w:tcPr>
            <w:tcW w:w="3600" w:type="dxa"/>
            <w:noWrap/>
          </w:tcPr>
          <w:p w14:paraId="38F53145" w14:textId="77777777" w:rsidR="002004E1" w:rsidRPr="000065BE" w:rsidRDefault="002004E1" w:rsidP="002004E1">
            <w:pPr>
              <w:rPr>
                <w:b/>
              </w:rPr>
            </w:pPr>
            <w:r w:rsidRPr="000065BE">
              <w:rPr>
                <w:b/>
              </w:rPr>
              <w:t>Total</w:t>
            </w:r>
          </w:p>
        </w:tc>
        <w:tc>
          <w:tcPr>
            <w:tcW w:w="1002" w:type="dxa"/>
            <w:noWrap/>
          </w:tcPr>
          <w:p w14:paraId="317007F2" w14:textId="2D167142" w:rsidR="002004E1" w:rsidRPr="000065BE" w:rsidRDefault="002004E1" w:rsidP="002004E1">
            <w:pPr>
              <w:jc w:val="right"/>
              <w:rPr>
                <w:b/>
              </w:rPr>
            </w:pPr>
            <w:r w:rsidRPr="00094F24">
              <w:rPr>
                <w:szCs w:val="24"/>
              </w:rPr>
              <w:t>15</w:t>
            </w:r>
            <w:r w:rsidR="00A0061A">
              <w:rPr>
                <w:szCs w:val="24"/>
              </w:rPr>
              <w:t>,</w:t>
            </w:r>
            <w:r w:rsidRPr="00094F24">
              <w:rPr>
                <w:szCs w:val="24"/>
              </w:rPr>
              <w:t>200</w:t>
            </w:r>
          </w:p>
        </w:tc>
        <w:tc>
          <w:tcPr>
            <w:tcW w:w="1205" w:type="dxa"/>
            <w:noWrap/>
          </w:tcPr>
          <w:p w14:paraId="31EDADA0" w14:textId="2CDCC088" w:rsidR="002004E1" w:rsidRPr="000065BE" w:rsidRDefault="002004E1" w:rsidP="002004E1">
            <w:pPr>
              <w:jc w:val="right"/>
              <w:rPr>
                <w:b/>
              </w:rPr>
            </w:pPr>
            <w:r>
              <w:rPr>
                <w:szCs w:val="24"/>
              </w:rPr>
              <w:t>26</w:t>
            </w:r>
            <w:r w:rsidR="00A0061A">
              <w:rPr>
                <w:szCs w:val="24"/>
              </w:rPr>
              <w:t>,</w:t>
            </w:r>
            <w:r>
              <w:rPr>
                <w:szCs w:val="24"/>
              </w:rPr>
              <w:t>443.42</w:t>
            </w:r>
          </w:p>
        </w:tc>
        <w:tc>
          <w:tcPr>
            <w:tcW w:w="1134" w:type="dxa"/>
            <w:noWrap/>
          </w:tcPr>
          <w:p w14:paraId="062A9D62" w14:textId="4884E1F1" w:rsidR="002004E1" w:rsidRPr="000065BE" w:rsidRDefault="002004E1" w:rsidP="002004E1">
            <w:pPr>
              <w:jc w:val="right"/>
              <w:rPr>
                <w:b/>
              </w:rPr>
            </w:pPr>
            <w:r>
              <w:rPr>
                <w:szCs w:val="24"/>
              </w:rPr>
              <w:t>11</w:t>
            </w:r>
            <w:r w:rsidR="00A0061A">
              <w:rPr>
                <w:szCs w:val="24"/>
              </w:rPr>
              <w:t>,</w:t>
            </w:r>
            <w:r>
              <w:rPr>
                <w:szCs w:val="24"/>
              </w:rPr>
              <w:t>243.42</w:t>
            </w:r>
          </w:p>
        </w:tc>
      </w:tr>
    </w:tbl>
    <w:tbl>
      <w:tblPr>
        <w:tblW w:w="2880" w:type="dxa"/>
        <w:tblLook w:val="04A0" w:firstRow="1" w:lastRow="0" w:firstColumn="1" w:lastColumn="0" w:noHBand="0" w:noVBand="1"/>
      </w:tblPr>
      <w:tblGrid>
        <w:gridCol w:w="960"/>
        <w:gridCol w:w="960"/>
        <w:gridCol w:w="960"/>
      </w:tblGrid>
      <w:tr w:rsidR="000065BE" w:rsidRPr="000065BE" w14:paraId="5DAF1D22" w14:textId="77777777" w:rsidTr="000065BE">
        <w:trPr>
          <w:trHeight w:val="300"/>
        </w:trPr>
        <w:tc>
          <w:tcPr>
            <w:tcW w:w="960" w:type="dxa"/>
            <w:tcBorders>
              <w:top w:val="nil"/>
              <w:left w:val="nil"/>
              <w:bottom w:val="nil"/>
              <w:right w:val="nil"/>
            </w:tcBorders>
            <w:shd w:val="clear" w:color="auto" w:fill="auto"/>
            <w:noWrap/>
            <w:vAlign w:val="bottom"/>
          </w:tcPr>
          <w:p w14:paraId="751BAC8C" w14:textId="77777777" w:rsidR="000065BE" w:rsidRPr="000065BE" w:rsidRDefault="000065BE" w:rsidP="000065BE">
            <w:pPr>
              <w:spacing w:after="0" w:line="240" w:lineRule="auto"/>
              <w:rPr>
                <w:rFonts w:ascii="Calibri" w:eastAsia="Times New Roman" w:hAnsi="Calibri" w:cs="Calibri"/>
                <w:color w:val="000000"/>
                <w:sz w:val="22"/>
                <w:lang w:eastAsia="en-GB"/>
              </w:rPr>
            </w:pPr>
          </w:p>
        </w:tc>
        <w:tc>
          <w:tcPr>
            <w:tcW w:w="960" w:type="dxa"/>
            <w:tcBorders>
              <w:top w:val="nil"/>
              <w:left w:val="nil"/>
              <w:bottom w:val="nil"/>
              <w:right w:val="nil"/>
            </w:tcBorders>
            <w:shd w:val="clear" w:color="auto" w:fill="auto"/>
            <w:noWrap/>
            <w:vAlign w:val="bottom"/>
          </w:tcPr>
          <w:p w14:paraId="41B76A40" w14:textId="77777777" w:rsidR="000065BE" w:rsidRPr="000065BE" w:rsidRDefault="000065BE" w:rsidP="000065BE">
            <w:pPr>
              <w:spacing w:after="0" w:line="240" w:lineRule="auto"/>
              <w:jc w:val="right"/>
              <w:rPr>
                <w:rFonts w:ascii="Calibri" w:eastAsia="Times New Roman" w:hAnsi="Calibri" w:cs="Calibri"/>
                <w:color w:val="000000"/>
                <w:sz w:val="22"/>
                <w:lang w:eastAsia="en-GB"/>
              </w:rPr>
            </w:pPr>
          </w:p>
        </w:tc>
        <w:tc>
          <w:tcPr>
            <w:tcW w:w="960" w:type="dxa"/>
            <w:tcBorders>
              <w:top w:val="nil"/>
              <w:left w:val="nil"/>
              <w:bottom w:val="nil"/>
              <w:right w:val="nil"/>
            </w:tcBorders>
            <w:shd w:val="clear" w:color="auto" w:fill="auto"/>
            <w:noWrap/>
            <w:vAlign w:val="bottom"/>
          </w:tcPr>
          <w:p w14:paraId="3473E89A" w14:textId="77777777" w:rsidR="000065BE" w:rsidRPr="000065BE" w:rsidRDefault="000065BE" w:rsidP="000065BE">
            <w:pPr>
              <w:spacing w:after="0" w:line="240" w:lineRule="auto"/>
              <w:jc w:val="right"/>
              <w:rPr>
                <w:rFonts w:ascii="Calibri" w:eastAsia="Times New Roman" w:hAnsi="Calibri" w:cs="Calibri"/>
                <w:color w:val="000000"/>
                <w:sz w:val="22"/>
                <w:lang w:eastAsia="en-GB"/>
              </w:rPr>
            </w:pPr>
          </w:p>
        </w:tc>
      </w:tr>
    </w:tbl>
    <w:tbl>
      <w:tblPr>
        <w:tblStyle w:val="TableGrid"/>
        <w:tblW w:w="0" w:type="auto"/>
        <w:tblInd w:w="-5" w:type="dxa"/>
        <w:tblLook w:val="04A0" w:firstRow="1" w:lastRow="0" w:firstColumn="1" w:lastColumn="0" w:noHBand="0" w:noVBand="1"/>
      </w:tblPr>
      <w:tblGrid>
        <w:gridCol w:w="3600"/>
        <w:gridCol w:w="1002"/>
        <w:gridCol w:w="1210"/>
        <w:gridCol w:w="1134"/>
      </w:tblGrid>
      <w:tr w:rsidR="000065BE" w:rsidRPr="000065BE" w14:paraId="50425FDE" w14:textId="77777777" w:rsidTr="000065BE">
        <w:trPr>
          <w:trHeight w:val="300"/>
        </w:trPr>
        <w:tc>
          <w:tcPr>
            <w:tcW w:w="3600" w:type="dxa"/>
            <w:noWrap/>
          </w:tcPr>
          <w:p w14:paraId="21FD7C3E" w14:textId="77777777" w:rsidR="000065BE" w:rsidRPr="008A2CCA" w:rsidRDefault="000065BE" w:rsidP="000065BE">
            <w:pPr>
              <w:rPr>
                <w:b/>
                <w:bCs/>
              </w:rPr>
            </w:pPr>
            <w:r>
              <w:rPr>
                <w:b/>
                <w:bCs/>
              </w:rPr>
              <w:t>Sales</w:t>
            </w:r>
          </w:p>
        </w:tc>
        <w:tc>
          <w:tcPr>
            <w:tcW w:w="1002" w:type="dxa"/>
            <w:noWrap/>
          </w:tcPr>
          <w:p w14:paraId="149416AA" w14:textId="77777777" w:rsidR="000065BE" w:rsidRPr="008A2CCA" w:rsidRDefault="000065BE" w:rsidP="000065BE">
            <w:pPr>
              <w:rPr>
                <w:b/>
                <w:bCs/>
              </w:rPr>
            </w:pPr>
            <w:r w:rsidRPr="008A2CCA">
              <w:rPr>
                <w:b/>
                <w:bCs/>
              </w:rPr>
              <w:t>Original Budget</w:t>
            </w:r>
          </w:p>
        </w:tc>
        <w:tc>
          <w:tcPr>
            <w:tcW w:w="1210" w:type="dxa"/>
            <w:noWrap/>
          </w:tcPr>
          <w:p w14:paraId="10363DD2" w14:textId="77777777" w:rsidR="000065BE" w:rsidRPr="008A2CCA" w:rsidRDefault="000065BE" w:rsidP="000065BE">
            <w:pPr>
              <w:rPr>
                <w:b/>
                <w:bCs/>
              </w:rPr>
            </w:pPr>
            <w:r w:rsidRPr="008A2CCA">
              <w:rPr>
                <w:b/>
                <w:bCs/>
              </w:rPr>
              <w:t>Monies Raised</w:t>
            </w:r>
          </w:p>
        </w:tc>
        <w:tc>
          <w:tcPr>
            <w:tcW w:w="1134" w:type="dxa"/>
            <w:noWrap/>
          </w:tcPr>
          <w:p w14:paraId="0BEE4E66" w14:textId="77777777" w:rsidR="000065BE" w:rsidRPr="008A2CCA" w:rsidRDefault="000065BE" w:rsidP="000065BE">
            <w:pPr>
              <w:rPr>
                <w:b/>
                <w:bCs/>
              </w:rPr>
            </w:pPr>
            <w:r w:rsidRPr="008A2CCA">
              <w:rPr>
                <w:b/>
                <w:bCs/>
              </w:rPr>
              <w:t>Diff</w:t>
            </w:r>
          </w:p>
        </w:tc>
      </w:tr>
      <w:tr w:rsidR="008763F4" w:rsidRPr="000065BE" w14:paraId="56E8C242" w14:textId="77777777" w:rsidTr="000065BE">
        <w:trPr>
          <w:trHeight w:val="300"/>
        </w:trPr>
        <w:tc>
          <w:tcPr>
            <w:tcW w:w="3600" w:type="dxa"/>
            <w:noWrap/>
            <w:hideMark/>
          </w:tcPr>
          <w:p w14:paraId="1D64A60F" w14:textId="75A485E1" w:rsidR="008763F4" w:rsidRPr="000065BE" w:rsidRDefault="008763F4" w:rsidP="008763F4">
            <w:r w:rsidRPr="00092F75">
              <w:t>Football scratch cards</w:t>
            </w:r>
          </w:p>
        </w:tc>
        <w:tc>
          <w:tcPr>
            <w:tcW w:w="1002" w:type="dxa"/>
            <w:noWrap/>
            <w:hideMark/>
          </w:tcPr>
          <w:p w14:paraId="39436232" w14:textId="78883F80" w:rsidR="008763F4" w:rsidRPr="000065BE" w:rsidRDefault="008763F4" w:rsidP="008763F4">
            <w:pPr>
              <w:jc w:val="right"/>
            </w:pPr>
            <w:r w:rsidRPr="00723318">
              <w:t>500</w:t>
            </w:r>
          </w:p>
        </w:tc>
        <w:tc>
          <w:tcPr>
            <w:tcW w:w="1210" w:type="dxa"/>
            <w:noWrap/>
            <w:hideMark/>
          </w:tcPr>
          <w:p w14:paraId="691ADC59" w14:textId="2E2FAAE9" w:rsidR="008763F4" w:rsidRPr="000065BE" w:rsidRDefault="008763F4" w:rsidP="008763F4">
            <w:pPr>
              <w:jc w:val="right"/>
            </w:pPr>
            <w:r w:rsidRPr="00C56EC5">
              <w:t>110</w:t>
            </w:r>
          </w:p>
        </w:tc>
        <w:tc>
          <w:tcPr>
            <w:tcW w:w="1134" w:type="dxa"/>
            <w:noWrap/>
            <w:hideMark/>
          </w:tcPr>
          <w:p w14:paraId="46842769" w14:textId="0EE7B44B" w:rsidR="008763F4" w:rsidRPr="000065BE" w:rsidRDefault="008763F4" w:rsidP="008763F4">
            <w:pPr>
              <w:jc w:val="right"/>
            </w:pPr>
            <w:r w:rsidRPr="000065BE">
              <w:t>-</w:t>
            </w:r>
            <w:r>
              <w:t>390</w:t>
            </w:r>
          </w:p>
        </w:tc>
      </w:tr>
      <w:tr w:rsidR="008763F4" w:rsidRPr="000065BE" w14:paraId="36A21FB6" w14:textId="77777777" w:rsidTr="000065BE">
        <w:trPr>
          <w:trHeight w:val="300"/>
        </w:trPr>
        <w:tc>
          <w:tcPr>
            <w:tcW w:w="3600" w:type="dxa"/>
            <w:noWrap/>
            <w:hideMark/>
          </w:tcPr>
          <w:p w14:paraId="3A713305" w14:textId="79325CFC" w:rsidR="008763F4" w:rsidRPr="000065BE" w:rsidRDefault="008763F4" w:rsidP="008763F4">
            <w:r w:rsidRPr="00092F75">
              <w:t>Canteen Cakes</w:t>
            </w:r>
          </w:p>
        </w:tc>
        <w:tc>
          <w:tcPr>
            <w:tcW w:w="1002" w:type="dxa"/>
            <w:noWrap/>
            <w:hideMark/>
          </w:tcPr>
          <w:p w14:paraId="23BF26E0" w14:textId="5103CBF0" w:rsidR="008763F4" w:rsidRPr="000065BE" w:rsidRDefault="008763F4" w:rsidP="008763F4">
            <w:pPr>
              <w:jc w:val="right"/>
            </w:pPr>
            <w:r w:rsidRPr="00723318">
              <w:t>1</w:t>
            </w:r>
            <w:r w:rsidR="00A0061A">
              <w:t>,</w:t>
            </w:r>
            <w:r w:rsidRPr="00723318">
              <w:t>000</w:t>
            </w:r>
          </w:p>
        </w:tc>
        <w:tc>
          <w:tcPr>
            <w:tcW w:w="1210" w:type="dxa"/>
            <w:noWrap/>
            <w:hideMark/>
          </w:tcPr>
          <w:p w14:paraId="774333F7" w14:textId="5C1E591D" w:rsidR="008763F4" w:rsidRPr="000065BE" w:rsidRDefault="008763F4" w:rsidP="008763F4">
            <w:pPr>
              <w:jc w:val="right"/>
            </w:pPr>
            <w:r w:rsidRPr="00C56EC5">
              <w:t>476.17</w:t>
            </w:r>
          </w:p>
        </w:tc>
        <w:tc>
          <w:tcPr>
            <w:tcW w:w="1134" w:type="dxa"/>
            <w:noWrap/>
            <w:hideMark/>
          </w:tcPr>
          <w:p w14:paraId="682D8DB4" w14:textId="57048BCA" w:rsidR="008763F4" w:rsidRPr="000065BE" w:rsidRDefault="008763F4" w:rsidP="008763F4">
            <w:pPr>
              <w:jc w:val="right"/>
            </w:pPr>
            <w:r w:rsidRPr="000065BE">
              <w:t>-</w:t>
            </w:r>
            <w:r>
              <w:t>523.83</w:t>
            </w:r>
          </w:p>
        </w:tc>
      </w:tr>
      <w:tr w:rsidR="008763F4" w:rsidRPr="000065BE" w14:paraId="45528F4D" w14:textId="77777777" w:rsidTr="000065BE">
        <w:trPr>
          <w:trHeight w:val="300"/>
        </w:trPr>
        <w:tc>
          <w:tcPr>
            <w:tcW w:w="3600" w:type="dxa"/>
            <w:noWrap/>
            <w:hideMark/>
          </w:tcPr>
          <w:p w14:paraId="04A7637C" w14:textId="7F6A516C" w:rsidR="008763F4" w:rsidRPr="000065BE" w:rsidRDefault="008763F4" w:rsidP="008763F4">
            <w:r w:rsidRPr="00092F75">
              <w:t>Donation Cards</w:t>
            </w:r>
          </w:p>
        </w:tc>
        <w:tc>
          <w:tcPr>
            <w:tcW w:w="1002" w:type="dxa"/>
            <w:noWrap/>
            <w:hideMark/>
          </w:tcPr>
          <w:p w14:paraId="24A041C6" w14:textId="19B3A3A9" w:rsidR="008763F4" w:rsidRPr="000065BE" w:rsidRDefault="008763F4" w:rsidP="008763F4">
            <w:pPr>
              <w:jc w:val="right"/>
            </w:pPr>
            <w:r w:rsidRPr="00723318">
              <w:t>1</w:t>
            </w:r>
            <w:r w:rsidR="00A0061A">
              <w:t>,</w:t>
            </w:r>
            <w:r w:rsidRPr="00723318">
              <w:t>000</w:t>
            </w:r>
          </w:p>
        </w:tc>
        <w:tc>
          <w:tcPr>
            <w:tcW w:w="1210" w:type="dxa"/>
            <w:noWrap/>
            <w:hideMark/>
          </w:tcPr>
          <w:p w14:paraId="33080579" w14:textId="23FE1521" w:rsidR="008763F4" w:rsidRPr="000065BE" w:rsidRDefault="008763F4" w:rsidP="008763F4">
            <w:pPr>
              <w:jc w:val="right"/>
            </w:pPr>
            <w:r w:rsidRPr="00C56EC5">
              <w:t>967.5</w:t>
            </w:r>
          </w:p>
        </w:tc>
        <w:tc>
          <w:tcPr>
            <w:tcW w:w="1134" w:type="dxa"/>
            <w:noWrap/>
            <w:hideMark/>
          </w:tcPr>
          <w:p w14:paraId="55C6C3CE" w14:textId="7B9B4D3C" w:rsidR="008763F4" w:rsidRPr="000065BE" w:rsidRDefault="008763F4" w:rsidP="008763F4">
            <w:pPr>
              <w:jc w:val="right"/>
            </w:pPr>
            <w:r w:rsidRPr="000065BE">
              <w:t>-</w:t>
            </w:r>
            <w:r>
              <w:t>33.50</w:t>
            </w:r>
          </w:p>
        </w:tc>
      </w:tr>
      <w:tr w:rsidR="008763F4" w:rsidRPr="000065BE" w14:paraId="56E4B5A2" w14:textId="77777777" w:rsidTr="000065BE">
        <w:trPr>
          <w:trHeight w:val="300"/>
        </w:trPr>
        <w:tc>
          <w:tcPr>
            <w:tcW w:w="3600" w:type="dxa"/>
            <w:noWrap/>
            <w:hideMark/>
          </w:tcPr>
          <w:p w14:paraId="0B50522B" w14:textId="413A6389" w:rsidR="008763F4" w:rsidRPr="000065BE" w:rsidRDefault="008763F4" w:rsidP="008763F4">
            <w:r w:rsidRPr="00092F75">
              <w:t>Band CD selling</w:t>
            </w:r>
          </w:p>
        </w:tc>
        <w:tc>
          <w:tcPr>
            <w:tcW w:w="1002" w:type="dxa"/>
            <w:noWrap/>
            <w:hideMark/>
          </w:tcPr>
          <w:p w14:paraId="236D0341" w14:textId="5F293443" w:rsidR="008763F4" w:rsidRPr="000065BE" w:rsidRDefault="008763F4" w:rsidP="008763F4">
            <w:pPr>
              <w:jc w:val="right"/>
            </w:pPr>
            <w:r w:rsidRPr="00723318">
              <w:t>300</w:t>
            </w:r>
          </w:p>
        </w:tc>
        <w:tc>
          <w:tcPr>
            <w:tcW w:w="1210" w:type="dxa"/>
            <w:noWrap/>
            <w:hideMark/>
          </w:tcPr>
          <w:p w14:paraId="2822A0F8" w14:textId="165AA2FC" w:rsidR="008763F4" w:rsidRPr="000065BE" w:rsidRDefault="008763F4" w:rsidP="008763F4">
            <w:pPr>
              <w:jc w:val="right"/>
            </w:pPr>
            <w:r w:rsidRPr="00C56EC5">
              <w:t>187.5</w:t>
            </w:r>
          </w:p>
        </w:tc>
        <w:tc>
          <w:tcPr>
            <w:tcW w:w="1134" w:type="dxa"/>
            <w:noWrap/>
            <w:hideMark/>
          </w:tcPr>
          <w:p w14:paraId="53860117" w14:textId="77D18688" w:rsidR="008763F4" w:rsidRPr="000065BE" w:rsidRDefault="008763F4" w:rsidP="008763F4">
            <w:pPr>
              <w:jc w:val="right"/>
            </w:pPr>
            <w:r w:rsidRPr="000065BE">
              <w:t>-</w:t>
            </w:r>
            <w:r>
              <w:t>113.50</w:t>
            </w:r>
          </w:p>
        </w:tc>
      </w:tr>
      <w:tr w:rsidR="008763F4" w:rsidRPr="000065BE" w14:paraId="5F98B2C3" w14:textId="77777777" w:rsidTr="000065BE">
        <w:trPr>
          <w:trHeight w:val="300"/>
        </w:trPr>
        <w:tc>
          <w:tcPr>
            <w:tcW w:w="3600" w:type="dxa"/>
            <w:noWrap/>
            <w:hideMark/>
          </w:tcPr>
          <w:p w14:paraId="1F18DF5F" w14:textId="18E9D23C" w:rsidR="008763F4" w:rsidRPr="000065BE" w:rsidRDefault="008763F4" w:rsidP="008763F4">
            <w:r w:rsidRPr="00092F75">
              <w:t>Gnomes</w:t>
            </w:r>
          </w:p>
        </w:tc>
        <w:tc>
          <w:tcPr>
            <w:tcW w:w="1002" w:type="dxa"/>
            <w:noWrap/>
            <w:hideMark/>
          </w:tcPr>
          <w:p w14:paraId="183DF8FC" w14:textId="1B9A4C55" w:rsidR="008763F4" w:rsidRPr="000065BE" w:rsidRDefault="008763F4" w:rsidP="008763F4">
            <w:pPr>
              <w:jc w:val="right"/>
            </w:pPr>
            <w:r w:rsidRPr="00723318">
              <w:t>4</w:t>
            </w:r>
            <w:r w:rsidR="00A0061A">
              <w:t>,</w:t>
            </w:r>
            <w:r w:rsidRPr="00723318">
              <w:t>000</w:t>
            </w:r>
          </w:p>
        </w:tc>
        <w:tc>
          <w:tcPr>
            <w:tcW w:w="1210" w:type="dxa"/>
            <w:noWrap/>
            <w:hideMark/>
          </w:tcPr>
          <w:p w14:paraId="1C859B3D" w14:textId="72417165" w:rsidR="008763F4" w:rsidRPr="000065BE" w:rsidRDefault="008763F4" w:rsidP="008763F4">
            <w:pPr>
              <w:jc w:val="right"/>
            </w:pPr>
            <w:r w:rsidRPr="00C56EC5">
              <w:t>5</w:t>
            </w:r>
            <w:r w:rsidR="00A0061A">
              <w:t>,</w:t>
            </w:r>
            <w:r w:rsidRPr="00C56EC5">
              <w:t>614.29</w:t>
            </w:r>
          </w:p>
        </w:tc>
        <w:tc>
          <w:tcPr>
            <w:tcW w:w="1134" w:type="dxa"/>
            <w:noWrap/>
            <w:hideMark/>
          </w:tcPr>
          <w:p w14:paraId="4CA135C5" w14:textId="53A820D5" w:rsidR="008763F4" w:rsidRPr="000065BE" w:rsidRDefault="008763F4" w:rsidP="008763F4">
            <w:pPr>
              <w:jc w:val="right"/>
            </w:pPr>
            <w:r>
              <w:t>1</w:t>
            </w:r>
            <w:r w:rsidR="00A0061A">
              <w:t>,</w:t>
            </w:r>
            <w:r>
              <w:t>614.29</w:t>
            </w:r>
          </w:p>
        </w:tc>
      </w:tr>
      <w:tr w:rsidR="008763F4" w:rsidRPr="000065BE" w14:paraId="2E0E05D4" w14:textId="77777777" w:rsidTr="000065BE">
        <w:trPr>
          <w:trHeight w:val="300"/>
        </w:trPr>
        <w:tc>
          <w:tcPr>
            <w:tcW w:w="3600" w:type="dxa"/>
            <w:noWrap/>
            <w:hideMark/>
          </w:tcPr>
          <w:p w14:paraId="000EC7C6" w14:textId="0AFD9A27" w:rsidR="008763F4" w:rsidRPr="000065BE" w:rsidRDefault="008763F4" w:rsidP="008763F4">
            <w:r w:rsidRPr="00092F75">
              <w:t>Coffee Cups</w:t>
            </w:r>
          </w:p>
        </w:tc>
        <w:tc>
          <w:tcPr>
            <w:tcW w:w="1002" w:type="dxa"/>
            <w:noWrap/>
            <w:hideMark/>
          </w:tcPr>
          <w:p w14:paraId="52129DBE" w14:textId="3864AC00" w:rsidR="008763F4" w:rsidRPr="000065BE" w:rsidRDefault="008763F4" w:rsidP="008763F4">
            <w:pPr>
              <w:jc w:val="right"/>
            </w:pPr>
            <w:r w:rsidRPr="00723318">
              <w:t>300</w:t>
            </w:r>
          </w:p>
        </w:tc>
        <w:tc>
          <w:tcPr>
            <w:tcW w:w="1210" w:type="dxa"/>
            <w:noWrap/>
            <w:hideMark/>
          </w:tcPr>
          <w:p w14:paraId="2F3A5F50" w14:textId="13D97349" w:rsidR="008763F4" w:rsidRPr="000065BE" w:rsidRDefault="008763F4" w:rsidP="008763F4">
            <w:pPr>
              <w:jc w:val="right"/>
            </w:pPr>
          </w:p>
        </w:tc>
        <w:tc>
          <w:tcPr>
            <w:tcW w:w="1134" w:type="dxa"/>
            <w:noWrap/>
            <w:hideMark/>
          </w:tcPr>
          <w:p w14:paraId="6D6746A4" w14:textId="06C75044" w:rsidR="008763F4" w:rsidRPr="000065BE" w:rsidRDefault="008763F4" w:rsidP="008763F4">
            <w:pPr>
              <w:jc w:val="right"/>
            </w:pPr>
            <w:r w:rsidRPr="000065BE">
              <w:t>-</w:t>
            </w:r>
            <w:r>
              <w:t>3</w:t>
            </w:r>
            <w:r w:rsidRPr="000065BE">
              <w:t>00</w:t>
            </w:r>
          </w:p>
        </w:tc>
      </w:tr>
      <w:tr w:rsidR="008763F4" w:rsidRPr="000065BE" w14:paraId="6EFF8E68" w14:textId="77777777" w:rsidTr="000065BE">
        <w:trPr>
          <w:trHeight w:val="300"/>
        </w:trPr>
        <w:tc>
          <w:tcPr>
            <w:tcW w:w="3600" w:type="dxa"/>
            <w:noWrap/>
          </w:tcPr>
          <w:p w14:paraId="6170FFA5" w14:textId="3E0F8271" w:rsidR="008763F4" w:rsidRPr="000065BE" w:rsidRDefault="008763F4" w:rsidP="008763F4">
            <w:r w:rsidRPr="00092F75">
              <w:t>Andy Murray Raffle</w:t>
            </w:r>
          </w:p>
        </w:tc>
        <w:tc>
          <w:tcPr>
            <w:tcW w:w="1002" w:type="dxa"/>
            <w:noWrap/>
          </w:tcPr>
          <w:p w14:paraId="470C54AD" w14:textId="096F2CBA" w:rsidR="008763F4" w:rsidRPr="000065BE" w:rsidRDefault="008763F4" w:rsidP="008763F4">
            <w:pPr>
              <w:jc w:val="right"/>
            </w:pPr>
            <w:r w:rsidRPr="00723318">
              <w:t>2</w:t>
            </w:r>
            <w:r w:rsidR="00A0061A">
              <w:t>,</w:t>
            </w:r>
            <w:r w:rsidRPr="00723318">
              <w:t>000</w:t>
            </w:r>
          </w:p>
        </w:tc>
        <w:tc>
          <w:tcPr>
            <w:tcW w:w="1210" w:type="dxa"/>
            <w:noWrap/>
          </w:tcPr>
          <w:p w14:paraId="3F1954BA" w14:textId="4AC7E8F9" w:rsidR="008763F4" w:rsidRPr="000065BE" w:rsidRDefault="008763F4" w:rsidP="008763F4">
            <w:pPr>
              <w:jc w:val="right"/>
            </w:pPr>
            <w:r w:rsidRPr="00C56EC5">
              <w:t>1</w:t>
            </w:r>
            <w:r w:rsidR="00A0061A">
              <w:t>,</w:t>
            </w:r>
            <w:r w:rsidRPr="00C56EC5">
              <w:t>976.84</w:t>
            </w:r>
          </w:p>
        </w:tc>
        <w:tc>
          <w:tcPr>
            <w:tcW w:w="1134" w:type="dxa"/>
            <w:noWrap/>
          </w:tcPr>
          <w:p w14:paraId="49D44248" w14:textId="49824514" w:rsidR="008763F4" w:rsidRPr="000065BE" w:rsidRDefault="008763F4" w:rsidP="008763F4">
            <w:pPr>
              <w:jc w:val="right"/>
            </w:pPr>
            <w:r>
              <w:t>-23.16</w:t>
            </w:r>
          </w:p>
        </w:tc>
      </w:tr>
      <w:tr w:rsidR="008763F4" w:rsidRPr="000065BE" w14:paraId="13C56F7B" w14:textId="77777777" w:rsidTr="000065BE">
        <w:trPr>
          <w:trHeight w:val="300"/>
        </w:trPr>
        <w:tc>
          <w:tcPr>
            <w:tcW w:w="3600" w:type="dxa"/>
            <w:noWrap/>
          </w:tcPr>
          <w:p w14:paraId="6B02606B" w14:textId="77777777" w:rsidR="008763F4" w:rsidRPr="000065BE" w:rsidRDefault="008763F4" w:rsidP="008763F4">
            <w:pPr>
              <w:rPr>
                <w:b/>
              </w:rPr>
            </w:pPr>
            <w:r w:rsidRPr="000065BE">
              <w:rPr>
                <w:b/>
              </w:rPr>
              <w:t>Total</w:t>
            </w:r>
          </w:p>
        </w:tc>
        <w:tc>
          <w:tcPr>
            <w:tcW w:w="1002" w:type="dxa"/>
            <w:noWrap/>
          </w:tcPr>
          <w:p w14:paraId="5539D0DF" w14:textId="091398DE" w:rsidR="008763F4" w:rsidRPr="008763F4" w:rsidRDefault="008763F4" w:rsidP="008763F4">
            <w:pPr>
              <w:jc w:val="right"/>
              <w:rPr>
                <w:b/>
                <w:bCs/>
              </w:rPr>
            </w:pPr>
            <w:r w:rsidRPr="008763F4">
              <w:rPr>
                <w:b/>
                <w:bCs/>
              </w:rPr>
              <w:t>9</w:t>
            </w:r>
            <w:r w:rsidR="00A0061A">
              <w:rPr>
                <w:b/>
                <w:bCs/>
              </w:rPr>
              <w:t>,</w:t>
            </w:r>
            <w:r w:rsidRPr="008763F4">
              <w:rPr>
                <w:b/>
                <w:bCs/>
              </w:rPr>
              <w:t>100</w:t>
            </w:r>
          </w:p>
        </w:tc>
        <w:tc>
          <w:tcPr>
            <w:tcW w:w="1210" w:type="dxa"/>
            <w:noWrap/>
          </w:tcPr>
          <w:p w14:paraId="260ED959" w14:textId="4FDC2017" w:rsidR="008763F4" w:rsidRPr="008763F4" w:rsidRDefault="008763F4" w:rsidP="008763F4">
            <w:pPr>
              <w:jc w:val="right"/>
              <w:rPr>
                <w:b/>
                <w:bCs/>
              </w:rPr>
            </w:pPr>
            <w:r w:rsidRPr="008763F4">
              <w:rPr>
                <w:b/>
                <w:bCs/>
              </w:rPr>
              <w:t>9</w:t>
            </w:r>
            <w:r w:rsidR="00A0061A">
              <w:rPr>
                <w:b/>
                <w:bCs/>
              </w:rPr>
              <w:t>,</w:t>
            </w:r>
            <w:r w:rsidRPr="008763F4">
              <w:rPr>
                <w:b/>
                <w:bCs/>
              </w:rPr>
              <w:t>332.30</w:t>
            </w:r>
          </w:p>
        </w:tc>
        <w:tc>
          <w:tcPr>
            <w:tcW w:w="1134" w:type="dxa"/>
            <w:noWrap/>
          </w:tcPr>
          <w:p w14:paraId="22B4F91C" w14:textId="57A4468E" w:rsidR="008763F4" w:rsidRPr="000065BE" w:rsidRDefault="008763F4" w:rsidP="008763F4">
            <w:pPr>
              <w:jc w:val="right"/>
              <w:rPr>
                <w:b/>
              </w:rPr>
            </w:pPr>
            <w:r>
              <w:rPr>
                <w:b/>
              </w:rPr>
              <w:t>230.30</w:t>
            </w:r>
          </w:p>
        </w:tc>
      </w:tr>
    </w:tbl>
    <w:p w14:paraId="18528007" w14:textId="77777777" w:rsidR="008A2CCA" w:rsidRDefault="008A2CCA" w:rsidP="008A2CCA"/>
    <w:tbl>
      <w:tblPr>
        <w:tblStyle w:val="TableGrid"/>
        <w:tblW w:w="0" w:type="auto"/>
        <w:tblLook w:val="04A0" w:firstRow="1" w:lastRow="0" w:firstColumn="1" w:lastColumn="0" w:noHBand="0" w:noVBand="1"/>
      </w:tblPr>
      <w:tblGrid>
        <w:gridCol w:w="3600"/>
        <w:gridCol w:w="1002"/>
        <w:gridCol w:w="1205"/>
        <w:gridCol w:w="1194"/>
      </w:tblGrid>
      <w:tr w:rsidR="000065BE" w:rsidRPr="000065BE" w14:paraId="7C894D43" w14:textId="77777777" w:rsidTr="000065BE">
        <w:trPr>
          <w:trHeight w:val="300"/>
        </w:trPr>
        <w:tc>
          <w:tcPr>
            <w:tcW w:w="3600" w:type="dxa"/>
            <w:noWrap/>
          </w:tcPr>
          <w:p w14:paraId="300644D1" w14:textId="19132501" w:rsidR="000065BE" w:rsidRPr="008A2CCA" w:rsidRDefault="008763F4" w:rsidP="000065BE">
            <w:pPr>
              <w:rPr>
                <w:b/>
                <w:bCs/>
              </w:rPr>
            </w:pPr>
            <w:r>
              <w:rPr>
                <w:b/>
                <w:bCs/>
              </w:rPr>
              <w:t>Sponsors/Trusts</w:t>
            </w:r>
          </w:p>
        </w:tc>
        <w:tc>
          <w:tcPr>
            <w:tcW w:w="1002" w:type="dxa"/>
            <w:noWrap/>
          </w:tcPr>
          <w:p w14:paraId="7B8AC935" w14:textId="77777777" w:rsidR="000065BE" w:rsidRPr="008A2CCA" w:rsidRDefault="000065BE" w:rsidP="000065BE">
            <w:pPr>
              <w:rPr>
                <w:b/>
                <w:bCs/>
              </w:rPr>
            </w:pPr>
            <w:r w:rsidRPr="008A2CCA">
              <w:rPr>
                <w:b/>
                <w:bCs/>
              </w:rPr>
              <w:t>Original Budget</w:t>
            </w:r>
          </w:p>
        </w:tc>
        <w:tc>
          <w:tcPr>
            <w:tcW w:w="1205" w:type="dxa"/>
            <w:noWrap/>
          </w:tcPr>
          <w:p w14:paraId="1655FACE" w14:textId="77777777" w:rsidR="000065BE" w:rsidRPr="008A2CCA" w:rsidRDefault="000065BE" w:rsidP="000065BE">
            <w:pPr>
              <w:rPr>
                <w:b/>
                <w:bCs/>
              </w:rPr>
            </w:pPr>
            <w:r w:rsidRPr="008A2CCA">
              <w:rPr>
                <w:b/>
                <w:bCs/>
              </w:rPr>
              <w:t>Monies Raised</w:t>
            </w:r>
          </w:p>
        </w:tc>
        <w:tc>
          <w:tcPr>
            <w:tcW w:w="1134" w:type="dxa"/>
            <w:noWrap/>
          </w:tcPr>
          <w:p w14:paraId="7B8370BF" w14:textId="77777777" w:rsidR="000065BE" w:rsidRPr="008A2CCA" w:rsidRDefault="000065BE" w:rsidP="000065BE">
            <w:pPr>
              <w:rPr>
                <w:b/>
                <w:bCs/>
              </w:rPr>
            </w:pPr>
            <w:r w:rsidRPr="008A2CCA">
              <w:rPr>
                <w:b/>
                <w:bCs/>
              </w:rPr>
              <w:t>Diff</w:t>
            </w:r>
          </w:p>
        </w:tc>
      </w:tr>
      <w:tr w:rsidR="008763F4" w:rsidRPr="000065BE" w14:paraId="2D7F7DA5" w14:textId="77777777" w:rsidTr="000065BE">
        <w:trPr>
          <w:trHeight w:val="300"/>
        </w:trPr>
        <w:tc>
          <w:tcPr>
            <w:tcW w:w="3600" w:type="dxa"/>
            <w:noWrap/>
            <w:hideMark/>
          </w:tcPr>
          <w:p w14:paraId="3A660989" w14:textId="07C934D4" w:rsidR="008763F4" w:rsidRPr="000065BE" w:rsidRDefault="008763F4" w:rsidP="008763F4">
            <w:r w:rsidRPr="00CB0221">
              <w:t>Trust Funds</w:t>
            </w:r>
          </w:p>
        </w:tc>
        <w:tc>
          <w:tcPr>
            <w:tcW w:w="1002" w:type="dxa"/>
            <w:noWrap/>
            <w:hideMark/>
          </w:tcPr>
          <w:p w14:paraId="7788B2E5" w14:textId="51202FB2" w:rsidR="008763F4" w:rsidRPr="000065BE" w:rsidRDefault="008763F4" w:rsidP="008763F4">
            <w:pPr>
              <w:jc w:val="right"/>
            </w:pPr>
            <w:r w:rsidRPr="00CB0221">
              <w:t>5</w:t>
            </w:r>
            <w:r w:rsidR="00A0061A">
              <w:t>,</w:t>
            </w:r>
            <w:r w:rsidRPr="00CB0221">
              <w:t>000</w:t>
            </w:r>
          </w:p>
        </w:tc>
        <w:tc>
          <w:tcPr>
            <w:tcW w:w="1205" w:type="dxa"/>
            <w:noWrap/>
            <w:hideMark/>
          </w:tcPr>
          <w:p w14:paraId="5243EB22" w14:textId="503D0CC8" w:rsidR="008763F4" w:rsidRPr="000065BE" w:rsidRDefault="008763F4" w:rsidP="008763F4">
            <w:pPr>
              <w:jc w:val="right"/>
            </w:pPr>
            <w:r w:rsidRPr="00E54480">
              <w:t>11</w:t>
            </w:r>
            <w:r w:rsidR="00A0061A">
              <w:t>,</w:t>
            </w:r>
            <w:r w:rsidRPr="00E54480">
              <w:t>142</w:t>
            </w:r>
          </w:p>
        </w:tc>
        <w:tc>
          <w:tcPr>
            <w:tcW w:w="1134" w:type="dxa"/>
            <w:noWrap/>
            <w:hideMark/>
          </w:tcPr>
          <w:p w14:paraId="12A05F94" w14:textId="74007001" w:rsidR="008763F4" w:rsidRPr="000065BE" w:rsidRDefault="008763F4" w:rsidP="008763F4">
            <w:pPr>
              <w:jc w:val="right"/>
            </w:pPr>
            <w:r>
              <w:t>6</w:t>
            </w:r>
            <w:r w:rsidR="00A0061A">
              <w:t>,</w:t>
            </w:r>
            <w:r>
              <w:t>142</w:t>
            </w:r>
          </w:p>
        </w:tc>
      </w:tr>
      <w:tr w:rsidR="008763F4" w:rsidRPr="000065BE" w14:paraId="4977E3B0" w14:textId="77777777" w:rsidTr="000065BE">
        <w:trPr>
          <w:trHeight w:val="300"/>
        </w:trPr>
        <w:tc>
          <w:tcPr>
            <w:tcW w:w="3600" w:type="dxa"/>
            <w:noWrap/>
            <w:hideMark/>
          </w:tcPr>
          <w:p w14:paraId="0F03E45B" w14:textId="1499576A" w:rsidR="008763F4" w:rsidRPr="000065BE" w:rsidRDefault="008763F4" w:rsidP="008763F4">
            <w:r w:rsidRPr="00CB0221">
              <w:t>Individual donations</w:t>
            </w:r>
          </w:p>
        </w:tc>
        <w:tc>
          <w:tcPr>
            <w:tcW w:w="1002" w:type="dxa"/>
            <w:noWrap/>
            <w:hideMark/>
          </w:tcPr>
          <w:p w14:paraId="235C407E" w14:textId="5AD28DBD" w:rsidR="008763F4" w:rsidRPr="000065BE" w:rsidRDefault="008763F4" w:rsidP="008763F4">
            <w:pPr>
              <w:jc w:val="right"/>
            </w:pPr>
            <w:r w:rsidRPr="00CB0221">
              <w:t>5</w:t>
            </w:r>
            <w:r w:rsidR="00A0061A">
              <w:t>,</w:t>
            </w:r>
            <w:r w:rsidRPr="00CB0221">
              <w:t>000</w:t>
            </w:r>
          </w:p>
        </w:tc>
        <w:tc>
          <w:tcPr>
            <w:tcW w:w="1205" w:type="dxa"/>
            <w:noWrap/>
            <w:hideMark/>
          </w:tcPr>
          <w:p w14:paraId="2522D58D" w14:textId="17667256" w:rsidR="008763F4" w:rsidRPr="000065BE" w:rsidRDefault="008763F4" w:rsidP="008763F4">
            <w:pPr>
              <w:jc w:val="right"/>
            </w:pPr>
            <w:r w:rsidRPr="00E54480">
              <w:t>14</w:t>
            </w:r>
            <w:r w:rsidR="00A0061A">
              <w:t>,</w:t>
            </w:r>
            <w:r w:rsidRPr="00E54480">
              <w:t>237.84</w:t>
            </w:r>
          </w:p>
        </w:tc>
        <w:tc>
          <w:tcPr>
            <w:tcW w:w="1134" w:type="dxa"/>
            <w:noWrap/>
            <w:hideMark/>
          </w:tcPr>
          <w:p w14:paraId="44674968" w14:textId="4FD5D464" w:rsidR="008763F4" w:rsidRPr="000065BE" w:rsidRDefault="008763F4" w:rsidP="008763F4">
            <w:pPr>
              <w:jc w:val="right"/>
            </w:pPr>
            <w:r>
              <w:t>9</w:t>
            </w:r>
            <w:r w:rsidR="00A0061A">
              <w:t>,</w:t>
            </w:r>
            <w:r>
              <w:t>237.84</w:t>
            </w:r>
          </w:p>
        </w:tc>
      </w:tr>
      <w:tr w:rsidR="000065BE" w:rsidRPr="000065BE" w14:paraId="2B9962B9" w14:textId="77777777" w:rsidTr="000065BE">
        <w:trPr>
          <w:trHeight w:val="300"/>
        </w:trPr>
        <w:tc>
          <w:tcPr>
            <w:tcW w:w="3600" w:type="dxa"/>
            <w:noWrap/>
          </w:tcPr>
          <w:p w14:paraId="013B621D" w14:textId="77777777" w:rsidR="000065BE" w:rsidRPr="000065BE" w:rsidRDefault="000065BE" w:rsidP="000065BE">
            <w:pPr>
              <w:rPr>
                <w:b/>
              </w:rPr>
            </w:pPr>
            <w:r w:rsidRPr="000065BE">
              <w:rPr>
                <w:b/>
              </w:rPr>
              <w:t>Total</w:t>
            </w:r>
          </w:p>
        </w:tc>
        <w:tc>
          <w:tcPr>
            <w:tcW w:w="1002" w:type="dxa"/>
            <w:noWrap/>
          </w:tcPr>
          <w:p w14:paraId="5E2FA1E3" w14:textId="5A946FD7" w:rsidR="000065BE" w:rsidRPr="000065BE" w:rsidRDefault="008763F4" w:rsidP="000065BE">
            <w:pPr>
              <w:jc w:val="right"/>
              <w:rPr>
                <w:b/>
              </w:rPr>
            </w:pPr>
            <w:r>
              <w:rPr>
                <w:b/>
              </w:rPr>
              <w:t>10</w:t>
            </w:r>
            <w:r w:rsidR="00A0061A">
              <w:rPr>
                <w:b/>
              </w:rPr>
              <w:t>,</w:t>
            </w:r>
            <w:r w:rsidR="000065BE">
              <w:rPr>
                <w:b/>
              </w:rPr>
              <w:t>000</w:t>
            </w:r>
          </w:p>
        </w:tc>
        <w:tc>
          <w:tcPr>
            <w:tcW w:w="1205" w:type="dxa"/>
            <w:noWrap/>
          </w:tcPr>
          <w:p w14:paraId="646279E0" w14:textId="515DD2A2" w:rsidR="000065BE" w:rsidRPr="000065BE" w:rsidRDefault="008763F4" w:rsidP="000065BE">
            <w:pPr>
              <w:jc w:val="right"/>
              <w:rPr>
                <w:b/>
              </w:rPr>
            </w:pPr>
            <w:r>
              <w:rPr>
                <w:b/>
              </w:rPr>
              <w:t>25</w:t>
            </w:r>
            <w:r w:rsidR="00A0061A">
              <w:rPr>
                <w:b/>
              </w:rPr>
              <w:t>,</w:t>
            </w:r>
            <w:r>
              <w:rPr>
                <w:b/>
              </w:rPr>
              <w:t>379.84</w:t>
            </w:r>
          </w:p>
        </w:tc>
        <w:tc>
          <w:tcPr>
            <w:tcW w:w="1134" w:type="dxa"/>
            <w:noWrap/>
          </w:tcPr>
          <w:p w14:paraId="30EA67B5" w14:textId="5941EE3F" w:rsidR="000065BE" w:rsidRPr="000065BE" w:rsidRDefault="008763F4" w:rsidP="000065BE">
            <w:pPr>
              <w:jc w:val="right"/>
              <w:rPr>
                <w:b/>
              </w:rPr>
            </w:pPr>
            <w:r>
              <w:rPr>
                <w:b/>
              </w:rPr>
              <w:t>15</w:t>
            </w:r>
            <w:r w:rsidR="00A0061A">
              <w:rPr>
                <w:b/>
              </w:rPr>
              <w:t>,</w:t>
            </w:r>
            <w:r>
              <w:rPr>
                <w:b/>
              </w:rPr>
              <w:t>379.84</w:t>
            </w:r>
          </w:p>
        </w:tc>
      </w:tr>
    </w:tbl>
    <w:p w14:paraId="366D1020" w14:textId="541EFE9B" w:rsidR="008A1629" w:rsidRDefault="008A1629" w:rsidP="008A2CCA"/>
    <w:p w14:paraId="441A5BCC" w14:textId="77777777" w:rsidR="008A1629" w:rsidRDefault="008A1629">
      <w:r>
        <w:br w:type="page"/>
      </w:r>
    </w:p>
    <w:p w14:paraId="22D4ADDF" w14:textId="77777777" w:rsidR="000065BE" w:rsidRDefault="000065BE" w:rsidP="008A2CCA"/>
    <w:tbl>
      <w:tblPr>
        <w:tblStyle w:val="TableGrid"/>
        <w:tblW w:w="0" w:type="auto"/>
        <w:tblLook w:val="04A0" w:firstRow="1" w:lastRow="0" w:firstColumn="1" w:lastColumn="0" w:noHBand="0" w:noVBand="1"/>
      </w:tblPr>
      <w:tblGrid>
        <w:gridCol w:w="3600"/>
        <w:gridCol w:w="1002"/>
        <w:gridCol w:w="1205"/>
        <w:gridCol w:w="1134"/>
      </w:tblGrid>
      <w:tr w:rsidR="000065BE" w:rsidRPr="000065BE" w14:paraId="6D7A973A" w14:textId="77777777" w:rsidTr="000065BE">
        <w:trPr>
          <w:trHeight w:val="300"/>
        </w:trPr>
        <w:tc>
          <w:tcPr>
            <w:tcW w:w="3600" w:type="dxa"/>
            <w:noWrap/>
          </w:tcPr>
          <w:p w14:paraId="111068F4" w14:textId="77777777" w:rsidR="000065BE" w:rsidRPr="008A2CCA" w:rsidRDefault="000065BE" w:rsidP="000065BE">
            <w:pPr>
              <w:rPr>
                <w:b/>
                <w:bCs/>
              </w:rPr>
            </w:pPr>
            <w:r>
              <w:rPr>
                <w:b/>
                <w:bCs/>
              </w:rPr>
              <w:t>Unplanned Items</w:t>
            </w:r>
          </w:p>
        </w:tc>
        <w:tc>
          <w:tcPr>
            <w:tcW w:w="1002" w:type="dxa"/>
            <w:noWrap/>
          </w:tcPr>
          <w:p w14:paraId="3D971D80" w14:textId="77777777" w:rsidR="000065BE" w:rsidRPr="008A2CCA" w:rsidRDefault="000065BE" w:rsidP="000065BE">
            <w:pPr>
              <w:rPr>
                <w:b/>
                <w:bCs/>
              </w:rPr>
            </w:pPr>
            <w:r w:rsidRPr="008A2CCA">
              <w:rPr>
                <w:b/>
                <w:bCs/>
              </w:rPr>
              <w:t>Original Budget</w:t>
            </w:r>
          </w:p>
        </w:tc>
        <w:tc>
          <w:tcPr>
            <w:tcW w:w="1205" w:type="dxa"/>
            <w:noWrap/>
          </w:tcPr>
          <w:p w14:paraId="69538E91" w14:textId="77777777" w:rsidR="000065BE" w:rsidRPr="008A2CCA" w:rsidRDefault="000065BE" w:rsidP="000065BE">
            <w:pPr>
              <w:rPr>
                <w:b/>
                <w:bCs/>
              </w:rPr>
            </w:pPr>
            <w:r w:rsidRPr="008A2CCA">
              <w:rPr>
                <w:b/>
                <w:bCs/>
              </w:rPr>
              <w:t>Monies Raised</w:t>
            </w:r>
          </w:p>
        </w:tc>
        <w:tc>
          <w:tcPr>
            <w:tcW w:w="1134" w:type="dxa"/>
            <w:noWrap/>
          </w:tcPr>
          <w:p w14:paraId="45912D10" w14:textId="77777777" w:rsidR="000065BE" w:rsidRPr="008A2CCA" w:rsidRDefault="000065BE" w:rsidP="000065BE">
            <w:pPr>
              <w:rPr>
                <w:b/>
                <w:bCs/>
              </w:rPr>
            </w:pPr>
            <w:r w:rsidRPr="008A2CCA">
              <w:rPr>
                <w:b/>
                <w:bCs/>
              </w:rPr>
              <w:t>Diff</w:t>
            </w:r>
          </w:p>
        </w:tc>
      </w:tr>
      <w:tr w:rsidR="0016746E" w:rsidRPr="000065BE" w14:paraId="0C2D4498" w14:textId="77777777" w:rsidTr="000065BE">
        <w:trPr>
          <w:trHeight w:val="300"/>
        </w:trPr>
        <w:tc>
          <w:tcPr>
            <w:tcW w:w="3600" w:type="dxa"/>
            <w:noWrap/>
            <w:hideMark/>
          </w:tcPr>
          <w:p w14:paraId="130872CD" w14:textId="7426054E" w:rsidR="0016746E" w:rsidRPr="000065BE" w:rsidRDefault="0016746E" w:rsidP="0016746E">
            <w:r w:rsidRPr="008763F4">
              <w:t>Golf Competition</w:t>
            </w:r>
          </w:p>
        </w:tc>
        <w:tc>
          <w:tcPr>
            <w:tcW w:w="1002" w:type="dxa"/>
            <w:noWrap/>
            <w:hideMark/>
          </w:tcPr>
          <w:p w14:paraId="4628D726" w14:textId="77777777" w:rsidR="0016746E" w:rsidRPr="000065BE" w:rsidRDefault="0016746E" w:rsidP="0016746E">
            <w:r w:rsidRPr="000065BE">
              <w:t> </w:t>
            </w:r>
          </w:p>
        </w:tc>
        <w:tc>
          <w:tcPr>
            <w:tcW w:w="1205" w:type="dxa"/>
            <w:noWrap/>
            <w:hideMark/>
          </w:tcPr>
          <w:p w14:paraId="27D29AE2" w14:textId="0B935F54" w:rsidR="0016746E" w:rsidRPr="000065BE" w:rsidRDefault="0016746E" w:rsidP="0016746E">
            <w:pPr>
              <w:jc w:val="right"/>
            </w:pPr>
            <w:r w:rsidRPr="008763F4">
              <w:t>7</w:t>
            </w:r>
            <w:r w:rsidR="00A0061A">
              <w:t>,</w:t>
            </w:r>
            <w:r w:rsidRPr="008763F4">
              <w:t>957.66</w:t>
            </w:r>
          </w:p>
        </w:tc>
        <w:tc>
          <w:tcPr>
            <w:tcW w:w="1134" w:type="dxa"/>
            <w:noWrap/>
            <w:hideMark/>
          </w:tcPr>
          <w:p w14:paraId="558C8DEB" w14:textId="2FBCD349" w:rsidR="0016746E" w:rsidRPr="000065BE" w:rsidRDefault="0016746E" w:rsidP="0016746E">
            <w:pPr>
              <w:jc w:val="right"/>
            </w:pPr>
            <w:r w:rsidRPr="008763F4">
              <w:t>7</w:t>
            </w:r>
            <w:r w:rsidR="00A0061A">
              <w:t>,</w:t>
            </w:r>
            <w:r w:rsidRPr="008763F4">
              <w:t>957.66</w:t>
            </w:r>
          </w:p>
        </w:tc>
      </w:tr>
      <w:tr w:rsidR="0016746E" w:rsidRPr="000065BE" w14:paraId="568A96E2" w14:textId="77777777" w:rsidTr="000065BE">
        <w:trPr>
          <w:trHeight w:val="300"/>
        </w:trPr>
        <w:tc>
          <w:tcPr>
            <w:tcW w:w="3600" w:type="dxa"/>
            <w:noWrap/>
            <w:hideMark/>
          </w:tcPr>
          <w:p w14:paraId="3FAD34FD" w14:textId="7A027314" w:rsidR="0016746E" w:rsidRPr="000065BE" w:rsidRDefault="0016746E" w:rsidP="0016746E">
            <w:r w:rsidRPr="00843F3B">
              <w:t>Golf Auction</w:t>
            </w:r>
          </w:p>
        </w:tc>
        <w:tc>
          <w:tcPr>
            <w:tcW w:w="1002" w:type="dxa"/>
            <w:noWrap/>
            <w:hideMark/>
          </w:tcPr>
          <w:p w14:paraId="72D6A978" w14:textId="77777777" w:rsidR="0016746E" w:rsidRPr="000065BE" w:rsidRDefault="0016746E" w:rsidP="0016746E">
            <w:r w:rsidRPr="000065BE">
              <w:t> </w:t>
            </w:r>
          </w:p>
        </w:tc>
        <w:tc>
          <w:tcPr>
            <w:tcW w:w="1205" w:type="dxa"/>
            <w:noWrap/>
            <w:hideMark/>
          </w:tcPr>
          <w:p w14:paraId="30305F73" w14:textId="482DEC9F" w:rsidR="0016746E" w:rsidRPr="000065BE" w:rsidRDefault="0016746E" w:rsidP="0016746E">
            <w:pPr>
              <w:jc w:val="right"/>
            </w:pPr>
            <w:r w:rsidRPr="000C240A">
              <w:t>800</w:t>
            </w:r>
          </w:p>
        </w:tc>
        <w:tc>
          <w:tcPr>
            <w:tcW w:w="1134" w:type="dxa"/>
            <w:noWrap/>
            <w:hideMark/>
          </w:tcPr>
          <w:p w14:paraId="4ACA862F" w14:textId="6C9B0710" w:rsidR="0016746E" w:rsidRPr="000065BE" w:rsidRDefault="0016746E" w:rsidP="0016746E">
            <w:pPr>
              <w:jc w:val="right"/>
            </w:pPr>
            <w:r w:rsidRPr="000C240A">
              <w:t>800</w:t>
            </w:r>
          </w:p>
        </w:tc>
      </w:tr>
      <w:tr w:rsidR="0016746E" w:rsidRPr="000065BE" w14:paraId="01C1A9AF" w14:textId="77777777" w:rsidTr="000065BE">
        <w:trPr>
          <w:trHeight w:val="300"/>
        </w:trPr>
        <w:tc>
          <w:tcPr>
            <w:tcW w:w="3600" w:type="dxa"/>
            <w:noWrap/>
            <w:hideMark/>
          </w:tcPr>
          <w:p w14:paraId="1DCB45D4" w14:textId="2FBAEC1D" w:rsidR="0016746E" w:rsidRPr="000065BE" w:rsidRDefault="0016746E" w:rsidP="0016746E">
            <w:r w:rsidRPr="00843F3B">
              <w:t>Panto</w:t>
            </w:r>
          </w:p>
        </w:tc>
        <w:tc>
          <w:tcPr>
            <w:tcW w:w="1002" w:type="dxa"/>
            <w:noWrap/>
            <w:hideMark/>
          </w:tcPr>
          <w:p w14:paraId="1A4294CF" w14:textId="77777777" w:rsidR="0016746E" w:rsidRPr="000065BE" w:rsidRDefault="0016746E" w:rsidP="0016746E">
            <w:r w:rsidRPr="000065BE">
              <w:t> </w:t>
            </w:r>
          </w:p>
        </w:tc>
        <w:tc>
          <w:tcPr>
            <w:tcW w:w="1205" w:type="dxa"/>
            <w:noWrap/>
            <w:hideMark/>
          </w:tcPr>
          <w:p w14:paraId="075384EC" w14:textId="0F83553A" w:rsidR="0016746E" w:rsidRPr="000065BE" w:rsidRDefault="0016746E" w:rsidP="0016746E">
            <w:pPr>
              <w:jc w:val="right"/>
            </w:pPr>
            <w:r w:rsidRPr="000C240A">
              <w:t>945</w:t>
            </w:r>
          </w:p>
        </w:tc>
        <w:tc>
          <w:tcPr>
            <w:tcW w:w="1134" w:type="dxa"/>
            <w:noWrap/>
            <w:hideMark/>
          </w:tcPr>
          <w:p w14:paraId="2A1EFC4C" w14:textId="28A1FB2D" w:rsidR="0016746E" w:rsidRPr="000065BE" w:rsidRDefault="0016746E" w:rsidP="0016746E">
            <w:pPr>
              <w:jc w:val="right"/>
            </w:pPr>
            <w:r w:rsidRPr="000C240A">
              <w:t>945</w:t>
            </w:r>
          </w:p>
        </w:tc>
      </w:tr>
      <w:tr w:rsidR="0016746E" w:rsidRPr="000065BE" w14:paraId="6F6008DE" w14:textId="77777777" w:rsidTr="000065BE">
        <w:trPr>
          <w:trHeight w:val="300"/>
        </w:trPr>
        <w:tc>
          <w:tcPr>
            <w:tcW w:w="3600" w:type="dxa"/>
            <w:noWrap/>
            <w:hideMark/>
          </w:tcPr>
          <w:p w14:paraId="3252113D" w14:textId="4B5EC15F" w:rsidR="0016746E" w:rsidRPr="000065BE" w:rsidRDefault="0016746E" w:rsidP="0016746E">
            <w:r w:rsidRPr="00843F3B">
              <w:t>Interest</w:t>
            </w:r>
          </w:p>
        </w:tc>
        <w:tc>
          <w:tcPr>
            <w:tcW w:w="1002" w:type="dxa"/>
            <w:noWrap/>
            <w:hideMark/>
          </w:tcPr>
          <w:p w14:paraId="116C0FBA" w14:textId="77777777" w:rsidR="0016746E" w:rsidRPr="000065BE" w:rsidRDefault="0016746E" w:rsidP="0016746E">
            <w:r w:rsidRPr="000065BE">
              <w:t> </w:t>
            </w:r>
          </w:p>
        </w:tc>
        <w:tc>
          <w:tcPr>
            <w:tcW w:w="1205" w:type="dxa"/>
            <w:noWrap/>
            <w:hideMark/>
          </w:tcPr>
          <w:p w14:paraId="79A41FBE" w14:textId="4DF4623F" w:rsidR="0016746E" w:rsidRPr="000065BE" w:rsidRDefault="0016746E" w:rsidP="0016746E">
            <w:pPr>
              <w:jc w:val="right"/>
            </w:pPr>
            <w:r w:rsidRPr="000C240A">
              <w:t>1.67</w:t>
            </w:r>
          </w:p>
        </w:tc>
        <w:tc>
          <w:tcPr>
            <w:tcW w:w="1134" w:type="dxa"/>
            <w:noWrap/>
            <w:hideMark/>
          </w:tcPr>
          <w:p w14:paraId="2862BFAD" w14:textId="171229BB" w:rsidR="0016746E" w:rsidRPr="000065BE" w:rsidRDefault="0016746E" w:rsidP="0016746E">
            <w:pPr>
              <w:jc w:val="right"/>
            </w:pPr>
            <w:r w:rsidRPr="000C240A">
              <w:t>1.67</w:t>
            </w:r>
          </w:p>
        </w:tc>
      </w:tr>
      <w:tr w:rsidR="0016746E" w:rsidRPr="000065BE" w14:paraId="3EA953EC" w14:textId="77777777" w:rsidTr="000065BE">
        <w:trPr>
          <w:trHeight w:val="300"/>
        </w:trPr>
        <w:tc>
          <w:tcPr>
            <w:tcW w:w="3600" w:type="dxa"/>
            <w:noWrap/>
            <w:hideMark/>
          </w:tcPr>
          <w:p w14:paraId="52410F41" w14:textId="1D4DF062" w:rsidR="0016746E" w:rsidRPr="000065BE" w:rsidRDefault="0016746E" w:rsidP="0016746E">
            <w:r w:rsidRPr="00843F3B">
              <w:t>Pots</w:t>
            </w:r>
          </w:p>
        </w:tc>
        <w:tc>
          <w:tcPr>
            <w:tcW w:w="1002" w:type="dxa"/>
            <w:noWrap/>
            <w:hideMark/>
          </w:tcPr>
          <w:p w14:paraId="24F30BF4" w14:textId="77777777" w:rsidR="0016746E" w:rsidRPr="000065BE" w:rsidRDefault="0016746E" w:rsidP="0016746E">
            <w:r w:rsidRPr="000065BE">
              <w:t> </w:t>
            </w:r>
          </w:p>
        </w:tc>
        <w:tc>
          <w:tcPr>
            <w:tcW w:w="1205" w:type="dxa"/>
            <w:noWrap/>
            <w:hideMark/>
          </w:tcPr>
          <w:p w14:paraId="1B1E533B" w14:textId="0180F959" w:rsidR="0016746E" w:rsidRPr="000065BE" w:rsidRDefault="0016746E" w:rsidP="0016746E">
            <w:pPr>
              <w:jc w:val="right"/>
            </w:pPr>
            <w:r w:rsidRPr="000C240A">
              <w:t>729</w:t>
            </w:r>
          </w:p>
        </w:tc>
        <w:tc>
          <w:tcPr>
            <w:tcW w:w="1134" w:type="dxa"/>
            <w:noWrap/>
            <w:hideMark/>
          </w:tcPr>
          <w:p w14:paraId="756BABC3" w14:textId="23D33210" w:rsidR="0016746E" w:rsidRPr="000065BE" w:rsidRDefault="0016746E" w:rsidP="0016746E">
            <w:pPr>
              <w:jc w:val="right"/>
            </w:pPr>
            <w:r w:rsidRPr="000C240A">
              <w:t>729</w:t>
            </w:r>
          </w:p>
        </w:tc>
      </w:tr>
      <w:tr w:rsidR="0016746E" w:rsidRPr="000065BE" w14:paraId="5303F78C" w14:textId="77777777" w:rsidTr="000065BE">
        <w:trPr>
          <w:trHeight w:val="300"/>
        </w:trPr>
        <w:tc>
          <w:tcPr>
            <w:tcW w:w="3600" w:type="dxa"/>
            <w:noWrap/>
            <w:hideMark/>
          </w:tcPr>
          <w:p w14:paraId="010556C9" w14:textId="229D265A" w:rsidR="0016746E" w:rsidRPr="000065BE" w:rsidRDefault="0016746E" w:rsidP="0016746E">
            <w:r w:rsidRPr="00843F3B">
              <w:t>Party Bars</w:t>
            </w:r>
          </w:p>
        </w:tc>
        <w:tc>
          <w:tcPr>
            <w:tcW w:w="1002" w:type="dxa"/>
            <w:noWrap/>
            <w:hideMark/>
          </w:tcPr>
          <w:p w14:paraId="44DF0C86" w14:textId="77777777" w:rsidR="0016746E" w:rsidRPr="000065BE" w:rsidRDefault="0016746E" w:rsidP="0016746E">
            <w:r w:rsidRPr="000065BE">
              <w:t> </w:t>
            </w:r>
          </w:p>
        </w:tc>
        <w:tc>
          <w:tcPr>
            <w:tcW w:w="1205" w:type="dxa"/>
            <w:noWrap/>
            <w:hideMark/>
          </w:tcPr>
          <w:p w14:paraId="3BF050AA" w14:textId="7EAAD5E3" w:rsidR="0016746E" w:rsidRPr="000065BE" w:rsidRDefault="0016746E" w:rsidP="0016746E">
            <w:pPr>
              <w:jc w:val="right"/>
            </w:pPr>
            <w:r w:rsidRPr="000C240A">
              <w:t>930.7</w:t>
            </w:r>
          </w:p>
        </w:tc>
        <w:tc>
          <w:tcPr>
            <w:tcW w:w="1134" w:type="dxa"/>
            <w:noWrap/>
            <w:hideMark/>
          </w:tcPr>
          <w:p w14:paraId="0D5362DA" w14:textId="0D7E2094" w:rsidR="0016746E" w:rsidRPr="000065BE" w:rsidRDefault="0016746E" w:rsidP="0016746E">
            <w:pPr>
              <w:jc w:val="right"/>
            </w:pPr>
            <w:r w:rsidRPr="000C240A">
              <w:t>930.7</w:t>
            </w:r>
          </w:p>
        </w:tc>
      </w:tr>
      <w:tr w:rsidR="0016746E" w:rsidRPr="000065BE" w14:paraId="159190A5" w14:textId="77777777" w:rsidTr="000065BE">
        <w:trPr>
          <w:trHeight w:val="300"/>
        </w:trPr>
        <w:tc>
          <w:tcPr>
            <w:tcW w:w="3600" w:type="dxa"/>
            <w:noWrap/>
            <w:hideMark/>
          </w:tcPr>
          <w:p w14:paraId="5A3C9218" w14:textId="65555691" w:rsidR="0016746E" w:rsidRPr="000065BE" w:rsidRDefault="0016746E" w:rsidP="0016746E">
            <w:r w:rsidRPr="00843F3B">
              <w:t>Calum's Dram</w:t>
            </w:r>
          </w:p>
        </w:tc>
        <w:tc>
          <w:tcPr>
            <w:tcW w:w="1002" w:type="dxa"/>
            <w:noWrap/>
            <w:hideMark/>
          </w:tcPr>
          <w:p w14:paraId="60BD938F" w14:textId="77777777" w:rsidR="0016746E" w:rsidRPr="000065BE" w:rsidRDefault="0016746E" w:rsidP="0016746E">
            <w:r w:rsidRPr="000065BE">
              <w:t> </w:t>
            </w:r>
          </w:p>
        </w:tc>
        <w:tc>
          <w:tcPr>
            <w:tcW w:w="1205" w:type="dxa"/>
            <w:noWrap/>
            <w:hideMark/>
          </w:tcPr>
          <w:p w14:paraId="63D2C3EB" w14:textId="5C74F526" w:rsidR="0016746E" w:rsidRPr="000065BE" w:rsidRDefault="0016746E" w:rsidP="0016746E">
            <w:pPr>
              <w:jc w:val="right"/>
            </w:pPr>
            <w:r w:rsidRPr="000C240A">
              <w:t>1</w:t>
            </w:r>
            <w:r w:rsidR="00A0061A">
              <w:t>,</w:t>
            </w:r>
            <w:r w:rsidRPr="000C240A">
              <w:t>580</w:t>
            </w:r>
          </w:p>
        </w:tc>
        <w:tc>
          <w:tcPr>
            <w:tcW w:w="1134" w:type="dxa"/>
            <w:noWrap/>
            <w:hideMark/>
          </w:tcPr>
          <w:p w14:paraId="27B2E896" w14:textId="4B05C51E" w:rsidR="0016746E" w:rsidRPr="000065BE" w:rsidRDefault="0016746E" w:rsidP="0016746E">
            <w:pPr>
              <w:jc w:val="right"/>
            </w:pPr>
            <w:r w:rsidRPr="000C240A">
              <w:t>1</w:t>
            </w:r>
            <w:r w:rsidR="00A0061A">
              <w:t>,</w:t>
            </w:r>
            <w:r w:rsidRPr="000C240A">
              <w:t>580</w:t>
            </w:r>
          </w:p>
        </w:tc>
      </w:tr>
      <w:tr w:rsidR="0016746E" w:rsidRPr="000065BE" w14:paraId="7C6D564A" w14:textId="77777777" w:rsidTr="000065BE">
        <w:trPr>
          <w:trHeight w:val="300"/>
        </w:trPr>
        <w:tc>
          <w:tcPr>
            <w:tcW w:w="3600" w:type="dxa"/>
            <w:noWrap/>
            <w:hideMark/>
          </w:tcPr>
          <w:p w14:paraId="0C66CEBB" w14:textId="540170CC" w:rsidR="0016746E" w:rsidRPr="000065BE" w:rsidRDefault="0016746E" w:rsidP="0016746E">
            <w:r w:rsidRPr="00843F3B">
              <w:t>Big Christmas Push</w:t>
            </w:r>
          </w:p>
        </w:tc>
        <w:tc>
          <w:tcPr>
            <w:tcW w:w="1002" w:type="dxa"/>
            <w:noWrap/>
            <w:hideMark/>
          </w:tcPr>
          <w:p w14:paraId="5F1585AB" w14:textId="77777777" w:rsidR="0016746E" w:rsidRPr="000065BE" w:rsidRDefault="0016746E" w:rsidP="0016746E">
            <w:r w:rsidRPr="000065BE">
              <w:t> </w:t>
            </w:r>
          </w:p>
        </w:tc>
        <w:tc>
          <w:tcPr>
            <w:tcW w:w="1205" w:type="dxa"/>
            <w:noWrap/>
            <w:hideMark/>
          </w:tcPr>
          <w:p w14:paraId="57B5D1A1" w14:textId="09E2CA3B" w:rsidR="0016746E" w:rsidRPr="000065BE" w:rsidRDefault="0016746E" w:rsidP="0016746E">
            <w:pPr>
              <w:jc w:val="right"/>
            </w:pPr>
            <w:r w:rsidRPr="000C240A">
              <w:t>2</w:t>
            </w:r>
            <w:r w:rsidR="00A0061A">
              <w:t>,</w:t>
            </w:r>
            <w:r w:rsidRPr="000C240A">
              <w:t>036.6</w:t>
            </w:r>
          </w:p>
        </w:tc>
        <w:tc>
          <w:tcPr>
            <w:tcW w:w="1134" w:type="dxa"/>
            <w:noWrap/>
            <w:hideMark/>
          </w:tcPr>
          <w:p w14:paraId="7537E587" w14:textId="3767FDAB" w:rsidR="0016746E" w:rsidRPr="000065BE" w:rsidRDefault="0016746E" w:rsidP="0016746E">
            <w:pPr>
              <w:jc w:val="right"/>
            </w:pPr>
            <w:r w:rsidRPr="000C240A">
              <w:t>2</w:t>
            </w:r>
            <w:r w:rsidR="00A0061A">
              <w:t>,</w:t>
            </w:r>
            <w:r w:rsidRPr="000C240A">
              <w:t>036.6</w:t>
            </w:r>
          </w:p>
        </w:tc>
      </w:tr>
      <w:tr w:rsidR="0016746E" w:rsidRPr="000065BE" w14:paraId="2F7CDAB0" w14:textId="77777777" w:rsidTr="000065BE">
        <w:trPr>
          <w:trHeight w:val="300"/>
        </w:trPr>
        <w:tc>
          <w:tcPr>
            <w:tcW w:w="3600" w:type="dxa"/>
            <w:noWrap/>
            <w:hideMark/>
          </w:tcPr>
          <w:p w14:paraId="0994449B" w14:textId="040B4407" w:rsidR="0016746E" w:rsidRPr="000065BE" w:rsidRDefault="0016746E" w:rsidP="0016746E">
            <w:r w:rsidRPr="00843F3B">
              <w:t>Bag Packing</w:t>
            </w:r>
          </w:p>
        </w:tc>
        <w:tc>
          <w:tcPr>
            <w:tcW w:w="1002" w:type="dxa"/>
            <w:noWrap/>
            <w:hideMark/>
          </w:tcPr>
          <w:p w14:paraId="18189B32" w14:textId="77777777" w:rsidR="0016746E" w:rsidRPr="000065BE" w:rsidRDefault="0016746E" w:rsidP="0016746E">
            <w:r w:rsidRPr="000065BE">
              <w:t> </w:t>
            </w:r>
          </w:p>
        </w:tc>
        <w:tc>
          <w:tcPr>
            <w:tcW w:w="1205" w:type="dxa"/>
            <w:noWrap/>
            <w:hideMark/>
          </w:tcPr>
          <w:p w14:paraId="03067913" w14:textId="0BD085E3" w:rsidR="0016746E" w:rsidRPr="000065BE" w:rsidRDefault="0016746E" w:rsidP="0016746E">
            <w:pPr>
              <w:jc w:val="right"/>
            </w:pPr>
            <w:r w:rsidRPr="000C240A">
              <w:t>600</w:t>
            </w:r>
          </w:p>
        </w:tc>
        <w:tc>
          <w:tcPr>
            <w:tcW w:w="1134" w:type="dxa"/>
            <w:noWrap/>
            <w:hideMark/>
          </w:tcPr>
          <w:p w14:paraId="2A5F9250" w14:textId="6935C0EF" w:rsidR="0016746E" w:rsidRPr="000065BE" w:rsidRDefault="0016746E" w:rsidP="0016746E">
            <w:pPr>
              <w:jc w:val="right"/>
            </w:pPr>
            <w:r w:rsidRPr="000C240A">
              <w:t>600</w:t>
            </w:r>
          </w:p>
        </w:tc>
      </w:tr>
      <w:tr w:rsidR="0016746E" w:rsidRPr="000065BE" w14:paraId="06DE63E9" w14:textId="77777777" w:rsidTr="000065BE">
        <w:trPr>
          <w:trHeight w:val="300"/>
        </w:trPr>
        <w:tc>
          <w:tcPr>
            <w:tcW w:w="3600" w:type="dxa"/>
            <w:noWrap/>
            <w:hideMark/>
          </w:tcPr>
          <w:p w14:paraId="63DE5153" w14:textId="319BEC61" w:rsidR="0016746E" w:rsidRPr="000065BE" w:rsidRDefault="0016746E" w:rsidP="0016746E">
            <w:r w:rsidRPr="00843F3B">
              <w:t>Nativity</w:t>
            </w:r>
          </w:p>
        </w:tc>
        <w:tc>
          <w:tcPr>
            <w:tcW w:w="1002" w:type="dxa"/>
            <w:noWrap/>
            <w:hideMark/>
          </w:tcPr>
          <w:p w14:paraId="62E2D09D" w14:textId="77777777" w:rsidR="0016746E" w:rsidRPr="000065BE" w:rsidRDefault="0016746E" w:rsidP="0016746E">
            <w:r w:rsidRPr="000065BE">
              <w:t> </w:t>
            </w:r>
          </w:p>
        </w:tc>
        <w:tc>
          <w:tcPr>
            <w:tcW w:w="1205" w:type="dxa"/>
            <w:noWrap/>
            <w:hideMark/>
          </w:tcPr>
          <w:p w14:paraId="326A13B8" w14:textId="5F1D0D22" w:rsidR="0016746E" w:rsidRPr="000065BE" w:rsidRDefault="0016746E" w:rsidP="0016746E">
            <w:pPr>
              <w:jc w:val="right"/>
            </w:pPr>
            <w:r w:rsidRPr="000C240A">
              <w:t>433.46</w:t>
            </w:r>
          </w:p>
        </w:tc>
        <w:tc>
          <w:tcPr>
            <w:tcW w:w="1134" w:type="dxa"/>
            <w:noWrap/>
            <w:hideMark/>
          </w:tcPr>
          <w:p w14:paraId="2A8336E9" w14:textId="3F76C842" w:rsidR="0016746E" w:rsidRPr="000065BE" w:rsidRDefault="0016746E" w:rsidP="0016746E">
            <w:pPr>
              <w:jc w:val="right"/>
            </w:pPr>
            <w:r w:rsidRPr="000C240A">
              <w:t>433.46</w:t>
            </w:r>
          </w:p>
        </w:tc>
      </w:tr>
      <w:tr w:rsidR="0016746E" w:rsidRPr="000065BE" w14:paraId="0F4001F4" w14:textId="77777777" w:rsidTr="000065BE">
        <w:trPr>
          <w:trHeight w:val="300"/>
        </w:trPr>
        <w:tc>
          <w:tcPr>
            <w:tcW w:w="3600" w:type="dxa"/>
            <w:noWrap/>
            <w:hideMark/>
          </w:tcPr>
          <w:p w14:paraId="12CEF30E" w14:textId="6A66C81C" w:rsidR="0016746E" w:rsidRPr="000065BE" w:rsidRDefault="0016746E" w:rsidP="0016746E">
            <w:r w:rsidRPr="00843F3B">
              <w:t>Hoodies</w:t>
            </w:r>
            <w:r w:rsidR="00CF78E0">
              <w:t>/Kilts</w:t>
            </w:r>
            <w:r w:rsidRPr="00843F3B">
              <w:t xml:space="preserve"> diff</w:t>
            </w:r>
          </w:p>
        </w:tc>
        <w:tc>
          <w:tcPr>
            <w:tcW w:w="1002" w:type="dxa"/>
            <w:noWrap/>
            <w:hideMark/>
          </w:tcPr>
          <w:p w14:paraId="284F1536" w14:textId="77777777" w:rsidR="0016746E" w:rsidRPr="000065BE" w:rsidRDefault="0016746E" w:rsidP="0016746E">
            <w:r w:rsidRPr="000065BE">
              <w:t> </w:t>
            </w:r>
          </w:p>
        </w:tc>
        <w:tc>
          <w:tcPr>
            <w:tcW w:w="1205" w:type="dxa"/>
            <w:noWrap/>
            <w:hideMark/>
          </w:tcPr>
          <w:p w14:paraId="7CED8A23" w14:textId="28D33163" w:rsidR="0016746E" w:rsidRPr="000065BE" w:rsidRDefault="0016746E" w:rsidP="0016746E">
            <w:pPr>
              <w:jc w:val="right"/>
            </w:pPr>
            <w:r w:rsidRPr="000C240A">
              <w:t>135.25</w:t>
            </w:r>
          </w:p>
        </w:tc>
        <w:tc>
          <w:tcPr>
            <w:tcW w:w="1134" w:type="dxa"/>
            <w:noWrap/>
            <w:hideMark/>
          </w:tcPr>
          <w:p w14:paraId="3FD95288" w14:textId="0EA1A909" w:rsidR="0016746E" w:rsidRPr="000065BE" w:rsidRDefault="0016746E" w:rsidP="0016746E">
            <w:pPr>
              <w:jc w:val="right"/>
            </w:pPr>
            <w:r w:rsidRPr="000C240A">
              <w:t>135.25</w:t>
            </w:r>
          </w:p>
        </w:tc>
      </w:tr>
      <w:tr w:rsidR="000065BE" w:rsidRPr="000065BE" w14:paraId="1CF72CA6" w14:textId="77777777" w:rsidTr="000065BE">
        <w:trPr>
          <w:trHeight w:val="300"/>
        </w:trPr>
        <w:tc>
          <w:tcPr>
            <w:tcW w:w="3600" w:type="dxa"/>
            <w:noWrap/>
          </w:tcPr>
          <w:p w14:paraId="1A2BFBDE" w14:textId="77777777" w:rsidR="000065BE" w:rsidRPr="00094F24" w:rsidRDefault="000065BE" w:rsidP="000065BE">
            <w:pPr>
              <w:rPr>
                <w:b/>
              </w:rPr>
            </w:pPr>
            <w:r w:rsidRPr="00094F24">
              <w:rPr>
                <w:b/>
              </w:rPr>
              <w:t>Total</w:t>
            </w:r>
          </w:p>
        </w:tc>
        <w:tc>
          <w:tcPr>
            <w:tcW w:w="1002" w:type="dxa"/>
            <w:noWrap/>
          </w:tcPr>
          <w:p w14:paraId="246A37E9" w14:textId="77777777" w:rsidR="000065BE" w:rsidRPr="00094F24" w:rsidRDefault="000065BE" w:rsidP="000065BE">
            <w:pPr>
              <w:rPr>
                <w:b/>
              </w:rPr>
            </w:pPr>
          </w:p>
        </w:tc>
        <w:tc>
          <w:tcPr>
            <w:tcW w:w="1205" w:type="dxa"/>
            <w:noWrap/>
          </w:tcPr>
          <w:p w14:paraId="19EFAB55" w14:textId="3828A230" w:rsidR="000065BE" w:rsidRPr="00094F24" w:rsidRDefault="0016746E" w:rsidP="000065BE">
            <w:pPr>
              <w:jc w:val="right"/>
              <w:rPr>
                <w:rFonts w:ascii="Calibri" w:hAnsi="Calibri" w:cs="Calibri"/>
                <w:b/>
                <w:color w:val="000000"/>
                <w:sz w:val="22"/>
              </w:rPr>
            </w:pPr>
            <w:r>
              <w:rPr>
                <w:rFonts w:ascii="Calibri" w:hAnsi="Calibri" w:cs="Calibri"/>
                <w:b/>
                <w:color w:val="000000"/>
                <w:sz w:val="22"/>
              </w:rPr>
              <w:t>16</w:t>
            </w:r>
            <w:r w:rsidR="00A0061A">
              <w:rPr>
                <w:rFonts w:ascii="Calibri" w:hAnsi="Calibri" w:cs="Calibri"/>
                <w:b/>
                <w:color w:val="000000"/>
                <w:sz w:val="22"/>
              </w:rPr>
              <w:t>,</w:t>
            </w:r>
            <w:r>
              <w:rPr>
                <w:rFonts w:ascii="Calibri" w:hAnsi="Calibri" w:cs="Calibri"/>
                <w:b/>
                <w:color w:val="000000"/>
                <w:sz w:val="22"/>
              </w:rPr>
              <w:t>149.34</w:t>
            </w:r>
          </w:p>
        </w:tc>
        <w:tc>
          <w:tcPr>
            <w:tcW w:w="1134" w:type="dxa"/>
            <w:noWrap/>
          </w:tcPr>
          <w:p w14:paraId="1A8C8C83" w14:textId="2B7B66EF" w:rsidR="000065BE" w:rsidRPr="00094F24" w:rsidRDefault="0016746E" w:rsidP="000065BE">
            <w:pPr>
              <w:jc w:val="right"/>
              <w:rPr>
                <w:b/>
              </w:rPr>
            </w:pPr>
            <w:r>
              <w:rPr>
                <w:rFonts w:ascii="Calibri" w:hAnsi="Calibri" w:cs="Calibri"/>
                <w:b/>
                <w:color w:val="000000"/>
                <w:sz w:val="22"/>
              </w:rPr>
              <w:t>16</w:t>
            </w:r>
            <w:r w:rsidR="00A0061A">
              <w:rPr>
                <w:rFonts w:ascii="Calibri" w:hAnsi="Calibri" w:cs="Calibri"/>
                <w:b/>
                <w:color w:val="000000"/>
                <w:sz w:val="22"/>
              </w:rPr>
              <w:t>,</w:t>
            </w:r>
            <w:r>
              <w:rPr>
                <w:rFonts w:ascii="Calibri" w:hAnsi="Calibri" w:cs="Calibri"/>
                <w:b/>
                <w:color w:val="000000"/>
                <w:sz w:val="22"/>
              </w:rPr>
              <w:t>149.34</w:t>
            </w:r>
          </w:p>
        </w:tc>
      </w:tr>
    </w:tbl>
    <w:p w14:paraId="5178927A" w14:textId="77777777" w:rsidR="000065BE" w:rsidRDefault="000065BE" w:rsidP="008A2CCA"/>
    <w:p w14:paraId="7FC2FCF7" w14:textId="75F06CD1" w:rsidR="00094F24" w:rsidRPr="00CF78E0" w:rsidRDefault="00094F24" w:rsidP="00CF78E0">
      <w:pPr>
        <w:pStyle w:val="Heading2"/>
      </w:pPr>
      <w:bookmarkStart w:id="31" w:name="_Toc467138703"/>
      <w:r>
        <w:t>Expenditure</w:t>
      </w:r>
      <w:bookmarkEnd w:id="31"/>
    </w:p>
    <w:p w14:paraId="3B80F96D" w14:textId="77777777" w:rsidR="004E2A50" w:rsidRDefault="004E2A50" w:rsidP="00094F24"/>
    <w:tbl>
      <w:tblPr>
        <w:tblStyle w:val="TableGrid"/>
        <w:tblW w:w="9330" w:type="dxa"/>
        <w:tblLook w:val="04A0" w:firstRow="1" w:lastRow="0" w:firstColumn="1" w:lastColumn="0" w:noHBand="0" w:noVBand="1"/>
      </w:tblPr>
      <w:tblGrid>
        <w:gridCol w:w="2920"/>
        <w:gridCol w:w="1310"/>
        <w:gridCol w:w="5160"/>
      </w:tblGrid>
      <w:tr w:rsidR="00094F24" w:rsidRPr="00094F24" w14:paraId="3FCB2CDE" w14:textId="77777777" w:rsidTr="00ED6888">
        <w:trPr>
          <w:trHeight w:val="300"/>
        </w:trPr>
        <w:tc>
          <w:tcPr>
            <w:tcW w:w="2920" w:type="dxa"/>
            <w:noWrap/>
            <w:hideMark/>
          </w:tcPr>
          <w:p w14:paraId="5DED90E1" w14:textId="77777777" w:rsidR="00094F24" w:rsidRPr="00094F24" w:rsidRDefault="004E2A50">
            <w:pPr>
              <w:rPr>
                <w:b/>
                <w:bCs/>
              </w:rPr>
            </w:pPr>
            <w:r>
              <w:rPr>
                <w:b/>
                <w:bCs/>
              </w:rPr>
              <w:t xml:space="preserve">Trip </w:t>
            </w:r>
            <w:r w:rsidR="00094F24" w:rsidRPr="00094F24">
              <w:rPr>
                <w:b/>
                <w:bCs/>
              </w:rPr>
              <w:t>Expense</w:t>
            </w:r>
          </w:p>
        </w:tc>
        <w:tc>
          <w:tcPr>
            <w:tcW w:w="1250" w:type="dxa"/>
            <w:noWrap/>
            <w:hideMark/>
          </w:tcPr>
          <w:p w14:paraId="7DDBF01C" w14:textId="77777777" w:rsidR="00094F24" w:rsidRPr="00094F24" w:rsidRDefault="00094F24">
            <w:pPr>
              <w:rPr>
                <w:b/>
                <w:bCs/>
              </w:rPr>
            </w:pPr>
            <w:r w:rsidRPr="00094F24">
              <w:rPr>
                <w:b/>
                <w:bCs/>
              </w:rPr>
              <w:t>Amount</w:t>
            </w:r>
          </w:p>
        </w:tc>
        <w:tc>
          <w:tcPr>
            <w:tcW w:w="5160" w:type="dxa"/>
            <w:noWrap/>
            <w:hideMark/>
          </w:tcPr>
          <w:p w14:paraId="79976358" w14:textId="77777777" w:rsidR="00094F24" w:rsidRPr="00094F24" w:rsidRDefault="00094F24">
            <w:pPr>
              <w:rPr>
                <w:b/>
                <w:bCs/>
              </w:rPr>
            </w:pPr>
            <w:r w:rsidRPr="00094F24">
              <w:rPr>
                <w:b/>
                <w:bCs/>
              </w:rPr>
              <w:t>Details</w:t>
            </w:r>
          </w:p>
        </w:tc>
      </w:tr>
      <w:tr w:rsidR="00ED6888" w:rsidRPr="00094F24" w14:paraId="7F97F277" w14:textId="77777777" w:rsidTr="00ED6888">
        <w:trPr>
          <w:trHeight w:val="300"/>
        </w:trPr>
        <w:tc>
          <w:tcPr>
            <w:tcW w:w="2920" w:type="dxa"/>
            <w:noWrap/>
            <w:hideMark/>
          </w:tcPr>
          <w:p w14:paraId="4AA510C7" w14:textId="0AB85C7A" w:rsidR="00ED6888" w:rsidRPr="00094F24" w:rsidRDefault="00ED6888" w:rsidP="00ED6888">
            <w:bookmarkStart w:id="32" w:name="_Hlk17715892"/>
            <w:r w:rsidRPr="007C4322">
              <w:t>Flights</w:t>
            </w:r>
          </w:p>
        </w:tc>
        <w:tc>
          <w:tcPr>
            <w:tcW w:w="1250" w:type="dxa"/>
            <w:noWrap/>
            <w:hideMark/>
          </w:tcPr>
          <w:p w14:paraId="39818A98" w14:textId="11787178" w:rsidR="00ED6888" w:rsidRPr="00094F24" w:rsidRDefault="00ED6888" w:rsidP="00ED6888">
            <w:pPr>
              <w:jc w:val="right"/>
            </w:pPr>
            <w:r w:rsidRPr="007C4322">
              <w:t>24</w:t>
            </w:r>
            <w:r w:rsidR="00A0061A">
              <w:t>,</w:t>
            </w:r>
            <w:r w:rsidRPr="007C4322">
              <w:t>625</w:t>
            </w:r>
          </w:p>
        </w:tc>
        <w:tc>
          <w:tcPr>
            <w:tcW w:w="5160" w:type="dxa"/>
            <w:noWrap/>
            <w:hideMark/>
          </w:tcPr>
          <w:p w14:paraId="39AEBD10" w14:textId="77777777" w:rsidR="00ED6888" w:rsidRPr="00094F24" w:rsidRDefault="00ED6888" w:rsidP="00ED6888">
            <w:r w:rsidRPr="00094F24">
              <w:t>All flights</w:t>
            </w:r>
          </w:p>
        </w:tc>
      </w:tr>
      <w:tr w:rsidR="00ED6888" w:rsidRPr="00094F24" w14:paraId="4CE92658" w14:textId="77777777" w:rsidTr="00ED6888">
        <w:trPr>
          <w:trHeight w:val="300"/>
        </w:trPr>
        <w:tc>
          <w:tcPr>
            <w:tcW w:w="2920" w:type="dxa"/>
            <w:noWrap/>
            <w:hideMark/>
          </w:tcPr>
          <w:p w14:paraId="033DAF67" w14:textId="266B5875" w:rsidR="00ED6888" w:rsidRPr="00094F24" w:rsidRDefault="00ED6888" w:rsidP="00ED6888">
            <w:r>
              <w:t>Responsible Safari Co</w:t>
            </w:r>
          </w:p>
        </w:tc>
        <w:tc>
          <w:tcPr>
            <w:tcW w:w="1250" w:type="dxa"/>
            <w:noWrap/>
            <w:hideMark/>
          </w:tcPr>
          <w:p w14:paraId="707EB2BE" w14:textId="343FDFC6" w:rsidR="00ED6888" w:rsidRPr="00094F24" w:rsidRDefault="00ED6888" w:rsidP="00ED6888">
            <w:pPr>
              <w:jc w:val="right"/>
            </w:pPr>
            <w:r w:rsidRPr="007C4322">
              <w:t>33</w:t>
            </w:r>
            <w:r w:rsidR="00A0061A">
              <w:t>,</w:t>
            </w:r>
            <w:r w:rsidRPr="007C4322">
              <w:t>025</w:t>
            </w:r>
          </w:p>
        </w:tc>
        <w:tc>
          <w:tcPr>
            <w:tcW w:w="5160" w:type="dxa"/>
            <w:noWrap/>
            <w:hideMark/>
          </w:tcPr>
          <w:p w14:paraId="479C294C" w14:textId="1EFF92CE" w:rsidR="00ED6888" w:rsidRPr="00094F24" w:rsidRDefault="008A1629" w:rsidP="00ED6888">
            <w:r>
              <w:t>Accommodation</w:t>
            </w:r>
            <w:r w:rsidR="00ED6888">
              <w:t>, Meals, Travel</w:t>
            </w:r>
          </w:p>
        </w:tc>
      </w:tr>
      <w:tr w:rsidR="00ED6888" w:rsidRPr="00094F24" w14:paraId="601172C5" w14:textId="77777777" w:rsidTr="00ED6888">
        <w:trPr>
          <w:trHeight w:val="300"/>
        </w:trPr>
        <w:tc>
          <w:tcPr>
            <w:tcW w:w="2920" w:type="dxa"/>
            <w:noWrap/>
            <w:hideMark/>
          </w:tcPr>
          <w:p w14:paraId="2770E0BA" w14:textId="2DA6E174" w:rsidR="00ED6888" w:rsidRPr="00094F24" w:rsidRDefault="00ED6888" w:rsidP="00ED6888">
            <w:r w:rsidRPr="007C4322">
              <w:t>CfM</w:t>
            </w:r>
          </w:p>
        </w:tc>
        <w:tc>
          <w:tcPr>
            <w:tcW w:w="1250" w:type="dxa"/>
            <w:noWrap/>
            <w:hideMark/>
          </w:tcPr>
          <w:p w14:paraId="306A027C" w14:textId="1EEAE42A" w:rsidR="00ED6888" w:rsidRPr="00094F24" w:rsidRDefault="00ED6888" w:rsidP="00ED6888">
            <w:pPr>
              <w:jc w:val="right"/>
            </w:pPr>
            <w:r w:rsidRPr="007C4322">
              <w:t>28</w:t>
            </w:r>
            <w:r w:rsidR="00A0061A">
              <w:t>,</w:t>
            </w:r>
            <w:r w:rsidRPr="007C4322">
              <w:t>350</w:t>
            </w:r>
          </w:p>
        </w:tc>
        <w:tc>
          <w:tcPr>
            <w:tcW w:w="5160" w:type="dxa"/>
            <w:noWrap/>
            <w:hideMark/>
          </w:tcPr>
          <w:p w14:paraId="6DEE0A63" w14:textId="77DF0BBD" w:rsidR="00ED6888" w:rsidRPr="00094F24" w:rsidRDefault="00ED6888" w:rsidP="00ED6888">
            <w:r w:rsidRPr="00094F24">
              <w:t>Total cost of classroom repairs</w:t>
            </w:r>
          </w:p>
        </w:tc>
      </w:tr>
      <w:tr w:rsidR="00ED6888" w:rsidRPr="00094F24" w14:paraId="5EE07470" w14:textId="77777777" w:rsidTr="00ED6888">
        <w:trPr>
          <w:trHeight w:val="300"/>
        </w:trPr>
        <w:tc>
          <w:tcPr>
            <w:tcW w:w="2920" w:type="dxa"/>
            <w:noWrap/>
            <w:hideMark/>
          </w:tcPr>
          <w:p w14:paraId="186CE4AF" w14:textId="60EF7F77" w:rsidR="00ED6888" w:rsidRPr="00094F24" w:rsidRDefault="00ED6888" w:rsidP="00ED6888">
            <w:r w:rsidRPr="007C4322">
              <w:t>Equipment</w:t>
            </w:r>
          </w:p>
        </w:tc>
        <w:tc>
          <w:tcPr>
            <w:tcW w:w="1250" w:type="dxa"/>
            <w:noWrap/>
            <w:hideMark/>
          </w:tcPr>
          <w:p w14:paraId="248DBD61" w14:textId="69D802A8" w:rsidR="00ED6888" w:rsidRPr="00094F24" w:rsidRDefault="00ED6888" w:rsidP="00ED6888">
            <w:pPr>
              <w:jc w:val="right"/>
            </w:pPr>
            <w:r>
              <w:t>1</w:t>
            </w:r>
            <w:r w:rsidR="00A0061A">
              <w:t>,</w:t>
            </w:r>
            <w:r>
              <w:t>338.29</w:t>
            </w:r>
          </w:p>
        </w:tc>
        <w:tc>
          <w:tcPr>
            <w:tcW w:w="5160" w:type="dxa"/>
            <w:noWrap/>
            <w:hideMark/>
          </w:tcPr>
          <w:p w14:paraId="6CA707BB" w14:textId="490DEE49" w:rsidR="00ED6888" w:rsidRPr="00094F24" w:rsidRDefault="00ED6888" w:rsidP="00ED6888">
            <w:r>
              <w:t>Trowels, brushes, rollers, trays, spirit levels, gloves, eye protectors, tape, m</w:t>
            </w:r>
            <w:r w:rsidRPr="00094F24">
              <w:t xml:space="preserve">edical kit, </w:t>
            </w:r>
            <w:r>
              <w:t>g</w:t>
            </w:r>
            <w:r w:rsidRPr="00094F24">
              <w:t xml:space="preserve">ifts, </w:t>
            </w:r>
            <w:r>
              <w:t>p</w:t>
            </w:r>
            <w:r w:rsidRPr="00094F24">
              <w:t xml:space="preserve">aints </w:t>
            </w:r>
          </w:p>
        </w:tc>
      </w:tr>
      <w:tr w:rsidR="00ED6888" w:rsidRPr="00094F24" w14:paraId="034DAAF3" w14:textId="77777777" w:rsidTr="00ED6888">
        <w:trPr>
          <w:trHeight w:val="300"/>
        </w:trPr>
        <w:tc>
          <w:tcPr>
            <w:tcW w:w="2920" w:type="dxa"/>
            <w:noWrap/>
            <w:hideMark/>
          </w:tcPr>
          <w:p w14:paraId="63DFCEEB" w14:textId="4EEFC661" w:rsidR="00ED6888" w:rsidRPr="00094F24" w:rsidRDefault="00ED6888" w:rsidP="00ED6888">
            <w:r w:rsidRPr="007C4322">
              <w:t>Chichewa Lessons</w:t>
            </w:r>
          </w:p>
        </w:tc>
        <w:tc>
          <w:tcPr>
            <w:tcW w:w="1250" w:type="dxa"/>
            <w:noWrap/>
            <w:hideMark/>
          </w:tcPr>
          <w:p w14:paraId="1C11EC3C" w14:textId="3D7305F5" w:rsidR="00ED6888" w:rsidRPr="00094F24" w:rsidRDefault="00ED6888" w:rsidP="00ED6888">
            <w:pPr>
              <w:jc w:val="right"/>
            </w:pPr>
            <w:r w:rsidRPr="007C4322">
              <w:t>120</w:t>
            </w:r>
          </w:p>
        </w:tc>
        <w:tc>
          <w:tcPr>
            <w:tcW w:w="5160" w:type="dxa"/>
            <w:noWrap/>
          </w:tcPr>
          <w:p w14:paraId="76A06B9F" w14:textId="367B3139" w:rsidR="00ED6888" w:rsidRPr="00094F24" w:rsidRDefault="00ED6888" w:rsidP="00ED6888"/>
        </w:tc>
      </w:tr>
      <w:tr w:rsidR="00ED6888" w:rsidRPr="00094F24" w14:paraId="35F2669B" w14:textId="77777777" w:rsidTr="00ED6888">
        <w:trPr>
          <w:trHeight w:val="300"/>
        </w:trPr>
        <w:tc>
          <w:tcPr>
            <w:tcW w:w="2920" w:type="dxa"/>
            <w:noWrap/>
          </w:tcPr>
          <w:p w14:paraId="383CA64D" w14:textId="25DA75D6" w:rsidR="00ED6888" w:rsidRPr="00094F24" w:rsidRDefault="00ED6888" w:rsidP="00ED6888">
            <w:r w:rsidRPr="007C4322">
              <w:t>Cash to take with us</w:t>
            </w:r>
          </w:p>
        </w:tc>
        <w:tc>
          <w:tcPr>
            <w:tcW w:w="1250" w:type="dxa"/>
            <w:noWrap/>
          </w:tcPr>
          <w:p w14:paraId="09C4A740" w14:textId="18615A75" w:rsidR="00ED6888" w:rsidRPr="00094F24" w:rsidRDefault="00ED6888" w:rsidP="00ED6888">
            <w:pPr>
              <w:jc w:val="right"/>
              <w:rPr>
                <w:b/>
              </w:rPr>
            </w:pPr>
            <w:r w:rsidRPr="007C4322">
              <w:t>2</w:t>
            </w:r>
            <w:r w:rsidR="00A0061A">
              <w:t>,</w:t>
            </w:r>
            <w:r w:rsidRPr="007C4322">
              <w:t>368.85</w:t>
            </w:r>
          </w:p>
        </w:tc>
        <w:tc>
          <w:tcPr>
            <w:tcW w:w="5160" w:type="dxa"/>
            <w:noWrap/>
          </w:tcPr>
          <w:p w14:paraId="5850FC78" w14:textId="36A8E116" w:rsidR="00ED6888" w:rsidRPr="00094F24" w:rsidRDefault="00ED6888" w:rsidP="00ED6888">
            <w:r w:rsidRPr="00094F24">
              <w:t>Dinners, guides, tips, lunches,</w:t>
            </w:r>
            <w:r>
              <w:t xml:space="preserve"> medical expenses</w:t>
            </w:r>
          </w:p>
        </w:tc>
      </w:tr>
      <w:tr w:rsidR="00ED6888" w:rsidRPr="00094F24" w14:paraId="2F5F8BA5" w14:textId="77777777" w:rsidTr="00ED6888">
        <w:trPr>
          <w:trHeight w:val="300"/>
        </w:trPr>
        <w:tc>
          <w:tcPr>
            <w:tcW w:w="2920" w:type="dxa"/>
            <w:noWrap/>
          </w:tcPr>
          <w:p w14:paraId="2FC5E3AC" w14:textId="7090E98F" w:rsidR="00ED6888" w:rsidRPr="00094F24" w:rsidRDefault="00ED6888" w:rsidP="00ED6888">
            <w:r w:rsidRPr="007C4322">
              <w:t>Bursary Books</w:t>
            </w:r>
          </w:p>
        </w:tc>
        <w:tc>
          <w:tcPr>
            <w:tcW w:w="1250" w:type="dxa"/>
            <w:noWrap/>
          </w:tcPr>
          <w:p w14:paraId="55BC0B42" w14:textId="71A314C9" w:rsidR="00ED6888" w:rsidRPr="00094F24" w:rsidRDefault="00ED6888" w:rsidP="00ED6888">
            <w:pPr>
              <w:jc w:val="right"/>
              <w:rPr>
                <w:b/>
              </w:rPr>
            </w:pPr>
            <w:r>
              <w:t>3</w:t>
            </w:r>
            <w:r w:rsidR="00A0061A">
              <w:t>,</w:t>
            </w:r>
            <w:r>
              <w:t>1</w:t>
            </w:r>
            <w:r w:rsidRPr="007C4322">
              <w:t>00</w:t>
            </w:r>
          </w:p>
        </w:tc>
        <w:tc>
          <w:tcPr>
            <w:tcW w:w="5160" w:type="dxa"/>
            <w:noWrap/>
          </w:tcPr>
          <w:p w14:paraId="2A08D1A6" w14:textId="77777777" w:rsidR="00ED6888" w:rsidRPr="00094F24" w:rsidRDefault="00ED6888" w:rsidP="00ED6888"/>
        </w:tc>
      </w:tr>
      <w:bookmarkEnd w:id="32"/>
      <w:tr w:rsidR="00ED6888" w:rsidRPr="00094F24" w14:paraId="3755BD1D" w14:textId="77777777" w:rsidTr="00ED6888">
        <w:trPr>
          <w:trHeight w:val="300"/>
        </w:trPr>
        <w:tc>
          <w:tcPr>
            <w:tcW w:w="2920" w:type="dxa"/>
            <w:noWrap/>
            <w:hideMark/>
          </w:tcPr>
          <w:p w14:paraId="3748247C" w14:textId="25F07208" w:rsidR="00ED6888" w:rsidRPr="00094F24" w:rsidRDefault="00ED6888" w:rsidP="00ED6888">
            <w:r w:rsidRPr="007C4322">
              <w:t>Primary Teacher Scholarship</w:t>
            </w:r>
          </w:p>
        </w:tc>
        <w:tc>
          <w:tcPr>
            <w:tcW w:w="1250" w:type="dxa"/>
            <w:noWrap/>
            <w:hideMark/>
          </w:tcPr>
          <w:p w14:paraId="65AC7060" w14:textId="0DEDAA18" w:rsidR="00ED6888" w:rsidRPr="00094F24" w:rsidRDefault="00ED6888" w:rsidP="00ED6888">
            <w:pPr>
              <w:jc w:val="right"/>
            </w:pPr>
            <w:r w:rsidRPr="007C4322">
              <w:t>6</w:t>
            </w:r>
            <w:r w:rsidR="00A0061A">
              <w:t>,</w:t>
            </w:r>
            <w:r w:rsidRPr="007C4322">
              <w:t>000</w:t>
            </w:r>
          </w:p>
        </w:tc>
        <w:tc>
          <w:tcPr>
            <w:tcW w:w="5160" w:type="dxa"/>
            <w:noWrap/>
            <w:hideMark/>
          </w:tcPr>
          <w:p w14:paraId="23601015" w14:textId="06D154E6" w:rsidR="00ED6888" w:rsidRPr="00094F24" w:rsidRDefault="00ED6888" w:rsidP="00ED6888"/>
        </w:tc>
      </w:tr>
      <w:tr w:rsidR="00ED6888" w:rsidRPr="00094F24" w14:paraId="66EDDA43" w14:textId="77777777" w:rsidTr="00ED6888">
        <w:trPr>
          <w:trHeight w:val="300"/>
        </w:trPr>
        <w:tc>
          <w:tcPr>
            <w:tcW w:w="2920" w:type="dxa"/>
            <w:noWrap/>
            <w:hideMark/>
          </w:tcPr>
          <w:p w14:paraId="6F44BFF3" w14:textId="58C14FC8" w:rsidR="00ED6888" w:rsidRPr="00094F24" w:rsidRDefault="00ED6888" w:rsidP="00ED6888">
            <w:r w:rsidRPr="007C4322">
              <w:t>Classroom for Malawi Donation</w:t>
            </w:r>
          </w:p>
        </w:tc>
        <w:tc>
          <w:tcPr>
            <w:tcW w:w="1250" w:type="dxa"/>
            <w:noWrap/>
            <w:hideMark/>
          </w:tcPr>
          <w:p w14:paraId="3B84B2E1" w14:textId="54A5C775" w:rsidR="00ED6888" w:rsidRPr="00094F24" w:rsidRDefault="00ED6888" w:rsidP="00ED6888">
            <w:pPr>
              <w:jc w:val="right"/>
            </w:pPr>
            <w:r w:rsidRPr="007C4322">
              <w:t>2</w:t>
            </w:r>
            <w:r w:rsidR="00A0061A">
              <w:t>,</w:t>
            </w:r>
            <w:r w:rsidRPr="007C4322">
              <w:t>613.66</w:t>
            </w:r>
          </w:p>
        </w:tc>
        <w:tc>
          <w:tcPr>
            <w:tcW w:w="5160" w:type="dxa"/>
            <w:noWrap/>
            <w:hideMark/>
          </w:tcPr>
          <w:p w14:paraId="6CCF4744" w14:textId="537D7BA1" w:rsidR="00ED6888" w:rsidRPr="00094F24" w:rsidRDefault="00ED6888" w:rsidP="00ED6888">
            <w:r w:rsidRPr="00094F24">
              <w:t>Donation for further CfM work</w:t>
            </w:r>
          </w:p>
        </w:tc>
      </w:tr>
      <w:tr w:rsidR="00ED6888" w:rsidRPr="00094F24" w14:paraId="007832D6" w14:textId="77777777" w:rsidTr="00ED6888">
        <w:trPr>
          <w:trHeight w:val="300"/>
        </w:trPr>
        <w:tc>
          <w:tcPr>
            <w:tcW w:w="2920" w:type="dxa"/>
            <w:noWrap/>
            <w:hideMark/>
          </w:tcPr>
          <w:p w14:paraId="4DDB1F2B" w14:textId="2E397BA7" w:rsidR="00ED6888" w:rsidRPr="00094F24" w:rsidRDefault="00ED6888" w:rsidP="00ED6888">
            <w:r w:rsidRPr="007C4322">
              <w:t>Bursar Torches</w:t>
            </w:r>
          </w:p>
        </w:tc>
        <w:tc>
          <w:tcPr>
            <w:tcW w:w="1250" w:type="dxa"/>
            <w:noWrap/>
            <w:hideMark/>
          </w:tcPr>
          <w:p w14:paraId="6A47A4DD" w14:textId="16BD03C8" w:rsidR="00ED6888" w:rsidRPr="00094F24" w:rsidRDefault="00ED6888" w:rsidP="00ED6888">
            <w:pPr>
              <w:jc w:val="right"/>
            </w:pPr>
            <w:r w:rsidRPr="007C4322">
              <w:t>660</w:t>
            </w:r>
          </w:p>
        </w:tc>
        <w:tc>
          <w:tcPr>
            <w:tcW w:w="5160" w:type="dxa"/>
            <w:noWrap/>
            <w:hideMark/>
          </w:tcPr>
          <w:p w14:paraId="598C8FDF" w14:textId="336F64DF" w:rsidR="00ED6888" w:rsidRPr="00094F24" w:rsidRDefault="00ED6888" w:rsidP="00ED6888"/>
        </w:tc>
      </w:tr>
      <w:tr w:rsidR="00ED6888" w:rsidRPr="00094F24" w14:paraId="7ED37C19" w14:textId="77777777" w:rsidTr="00ED6888">
        <w:trPr>
          <w:trHeight w:val="300"/>
        </w:trPr>
        <w:tc>
          <w:tcPr>
            <w:tcW w:w="2920" w:type="dxa"/>
            <w:noWrap/>
            <w:hideMark/>
          </w:tcPr>
          <w:p w14:paraId="1E42E089" w14:textId="72EF330E" w:rsidR="00ED6888" w:rsidRPr="00094F24" w:rsidRDefault="00ED6888" w:rsidP="00ED6888">
            <w:r w:rsidRPr="007C4322">
              <w:t>Project Expenses</w:t>
            </w:r>
          </w:p>
        </w:tc>
        <w:tc>
          <w:tcPr>
            <w:tcW w:w="1250" w:type="dxa"/>
            <w:noWrap/>
            <w:hideMark/>
          </w:tcPr>
          <w:p w14:paraId="06ACA25E" w14:textId="76E1BC8D" w:rsidR="00ED6888" w:rsidRPr="00094F24" w:rsidRDefault="00ED6888" w:rsidP="00ED6888">
            <w:pPr>
              <w:jc w:val="right"/>
            </w:pPr>
            <w:r w:rsidRPr="007C4322">
              <w:t>10</w:t>
            </w:r>
            <w:r w:rsidR="00A0061A">
              <w:t>,</w:t>
            </w:r>
            <w:r w:rsidRPr="007C4322">
              <w:t>831.11</w:t>
            </w:r>
          </w:p>
        </w:tc>
        <w:tc>
          <w:tcPr>
            <w:tcW w:w="5160" w:type="dxa"/>
            <w:noWrap/>
            <w:hideMark/>
          </w:tcPr>
          <w:p w14:paraId="27DDB0C7" w14:textId="6E836698" w:rsidR="00ED6888" w:rsidRPr="00094F24" w:rsidRDefault="00CD736A" w:rsidP="00ED6888">
            <w:r>
              <w:t>Hall bookings, Licences, whisky, gin, wine, tuck stock, T Shirts, Stationary, Gnome glue, catering (Burns, Afternoon Teas, Golf), bricks)</w:t>
            </w:r>
          </w:p>
        </w:tc>
      </w:tr>
      <w:tr w:rsidR="00ED6888" w:rsidRPr="00094F24" w14:paraId="27FA6D0C" w14:textId="77777777" w:rsidTr="00ED6888">
        <w:trPr>
          <w:trHeight w:val="300"/>
        </w:trPr>
        <w:tc>
          <w:tcPr>
            <w:tcW w:w="2920" w:type="dxa"/>
            <w:noWrap/>
            <w:hideMark/>
          </w:tcPr>
          <w:p w14:paraId="124CBD50" w14:textId="4C46DAF5" w:rsidR="00ED6888" w:rsidRPr="00094F24" w:rsidRDefault="00ED6888" w:rsidP="00ED6888"/>
        </w:tc>
        <w:tc>
          <w:tcPr>
            <w:tcW w:w="1250" w:type="dxa"/>
            <w:noWrap/>
            <w:hideMark/>
          </w:tcPr>
          <w:p w14:paraId="2507696D" w14:textId="554AD7AC" w:rsidR="00ED6888" w:rsidRPr="00094F24" w:rsidRDefault="00ED6888" w:rsidP="00ED6888">
            <w:pPr>
              <w:jc w:val="right"/>
            </w:pPr>
          </w:p>
        </w:tc>
        <w:tc>
          <w:tcPr>
            <w:tcW w:w="5160" w:type="dxa"/>
            <w:noWrap/>
            <w:hideMark/>
          </w:tcPr>
          <w:p w14:paraId="28643964" w14:textId="2A240F4A" w:rsidR="00ED6888" w:rsidRPr="00094F24" w:rsidRDefault="00ED6888" w:rsidP="00ED6888"/>
        </w:tc>
      </w:tr>
      <w:tr w:rsidR="00ED6888" w:rsidRPr="00094F24" w14:paraId="2C2C0778" w14:textId="77777777" w:rsidTr="00ED6888">
        <w:trPr>
          <w:trHeight w:val="300"/>
        </w:trPr>
        <w:tc>
          <w:tcPr>
            <w:tcW w:w="2920" w:type="dxa"/>
            <w:noWrap/>
            <w:hideMark/>
          </w:tcPr>
          <w:p w14:paraId="4D363648" w14:textId="56FFFE12" w:rsidR="00ED6888" w:rsidRPr="00094F24" w:rsidRDefault="00ED6888" w:rsidP="00ED6888">
            <w:pPr>
              <w:rPr>
                <w:b/>
              </w:rPr>
            </w:pPr>
            <w:r w:rsidRPr="007C4322">
              <w:t>TOTAL</w:t>
            </w:r>
          </w:p>
        </w:tc>
        <w:tc>
          <w:tcPr>
            <w:tcW w:w="1250" w:type="dxa"/>
            <w:noWrap/>
            <w:hideMark/>
          </w:tcPr>
          <w:p w14:paraId="33CD4897" w14:textId="4D0B6063" w:rsidR="00ED6888" w:rsidRPr="00094F24" w:rsidRDefault="00ED6888" w:rsidP="00ED6888">
            <w:pPr>
              <w:jc w:val="right"/>
              <w:rPr>
                <w:b/>
              </w:rPr>
            </w:pPr>
            <w:r w:rsidRPr="007C4322">
              <w:t>113</w:t>
            </w:r>
            <w:r w:rsidR="00A0061A">
              <w:t>,</w:t>
            </w:r>
            <w:r w:rsidRPr="007C4322">
              <w:t>031.91</w:t>
            </w:r>
          </w:p>
        </w:tc>
        <w:tc>
          <w:tcPr>
            <w:tcW w:w="5160" w:type="dxa"/>
            <w:noWrap/>
            <w:hideMark/>
          </w:tcPr>
          <w:p w14:paraId="656699ED" w14:textId="77777777" w:rsidR="00ED6888" w:rsidRPr="00094F24" w:rsidRDefault="00ED6888" w:rsidP="00ED6888"/>
        </w:tc>
      </w:tr>
    </w:tbl>
    <w:p w14:paraId="524D0D1E" w14:textId="10094A98" w:rsidR="00861E88" w:rsidRDefault="00861E88" w:rsidP="00094F24"/>
    <w:p w14:paraId="4F7F7246" w14:textId="11451C54" w:rsidR="00BD3842" w:rsidRDefault="00BD3842" w:rsidP="00094F24">
      <w:r>
        <w:t>Out of the £113,031.91 raised, £40,723.66 was used for charitable purposes. This is 36% of the total raised.</w:t>
      </w:r>
    </w:p>
    <w:p w14:paraId="70FD1016" w14:textId="77777777" w:rsidR="00861E88" w:rsidRDefault="00861E88">
      <w:r>
        <w:br w:type="page"/>
      </w:r>
    </w:p>
    <w:p w14:paraId="375F142E" w14:textId="77777777" w:rsidR="00094F24" w:rsidRDefault="00861E88" w:rsidP="00861E88">
      <w:pPr>
        <w:pStyle w:val="Heading1"/>
      </w:pPr>
      <w:bookmarkStart w:id="33" w:name="_Toc467138704"/>
      <w:r>
        <w:lastRenderedPageBreak/>
        <w:t>Feedback and Lessons Learned</w:t>
      </w:r>
      <w:bookmarkEnd w:id="33"/>
    </w:p>
    <w:p w14:paraId="5595E9AC" w14:textId="77777777" w:rsidR="00861E88" w:rsidRDefault="00861E88" w:rsidP="00861E88"/>
    <w:p w14:paraId="733257D4" w14:textId="661F38A9" w:rsidR="00861E88" w:rsidRDefault="00DC38AC" w:rsidP="00861E88">
      <w:pPr>
        <w:pStyle w:val="Heading2"/>
      </w:pPr>
      <w:r>
        <w:t>Top 5 Memories</w:t>
      </w:r>
    </w:p>
    <w:p w14:paraId="6D6052E1" w14:textId="77777777" w:rsidR="00861E88" w:rsidRDefault="00861E88" w:rsidP="00861E88"/>
    <w:p w14:paraId="4FE57BC7" w14:textId="75535E8C" w:rsidR="00861E88" w:rsidRDefault="00DC38AC" w:rsidP="00861E88">
      <w:pPr>
        <w:pStyle w:val="ListParagraph"/>
        <w:numPr>
          <w:ilvl w:val="0"/>
          <w:numId w:val="1"/>
        </w:numPr>
      </w:pPr>
      <w:r>
        <w:t>Seeing the kids for the first time</w:t>
      </w:r>
      <w:r w:rsidR="008B672F">
        <w:t xml:space="preserve"> </w:t>
      </w:r>
      <w:r w:rsidR="00A0061A">
        <w:t>(</w:t>
      </w:r>
      <w:r w:rsidR="00217511">
        <w:t>10</w:t>
      </w:r>
      <w:r w:rsidR="00A0061A">
        <w:t>)</w:t>
      </w:r>
    </w:p>
    <w:p w14:paraId="55A1A1C7" w14:textId="4B149C22" w:rsidR="00DC38AC" w:rsidRDefault="00DC38AC" w:rsidP="00861E88">
      <w:pPr>
        <w:pStyle w:val="ListParagraph"/>
        <w:numPr>
          <w:ilvl w:val="0"/>
          <w:numId w:val="1"/>
        </w:numPr>
      </w:pPr>
      <w:r>
        <w:t>Seeing the finished classrooms</w:t>
      </w:r>
      <w:r w:rsidR="008B672F">
        <w:t xml:space="preserve"> </w:t>
      </w:r>
      <w:r w:rsidR="00A0061A">
        <w:t>(</w:t>
      </w:r>
      <w:r w:rsidR="000F4DBC">
        <w:t>10</w:t>
      </w:r>
      <w:r w:rsidR="00A0061A">
        <w:t>)</w:t>
      </w:r>
    </w:p>
    <w:p w14:paraId="4C46F66B" w14:textId="77777777" w:rsidR="00A0061A" w:rsidRDefault="00A0061A" w:rsidP="00A0061A">
      <w:pPr>
        <w:pStyle w:val="ListParagraph"/>
        <w:numPr>
          <w:ilvl w:val="0"/>
          <w:numId w:val="1"/>
        </w:numPr>
      </w:pPr>
      <w:r>
        <w:t>Nansoto Church (10)</w:t>
      </w:r>
    </w:p>
    <w:p w14:paraId="70D72FDE" w14:textId="6D2B395A" w:rsidR="00DC38AC" w:rsidRDefault="00DC38AC" w:rsidP="00861E88">
      <w:pPr>
        <w:pStyle w:val="ListParagraph"/>
        <w:numPr>
          <w:ilvl w:val="0"/>
          <w:numId w:val="1"/>
        </w:numPr>
      </w:pPr>
      <w:r>
        <w:t>Playing</w:t>
      </w:r>
      <w:r w:rsidR="00217511">
        <w:t xml:space="preserve"> and </w:t>
      </w:r>
      <w:r w:rsidR="008A1629">
        <w:t>singing with</w:t>
      </w:r>
      <w:r>
        <w:t xml:space="preserve"> the kids</w:t>
      </w:r>
      <w:r w:rsidR="008B672F">
        <w:t xml:space="preserve"> </w:t>
      </w:r>
      <w:r w:rsidR="00A0061A">
        <w:t>(</w:t>
      </w:r>
      <w:r w:rsidR="00217511">
        <w:t>7</w:t>
      </w:r>
      <w:r w:rsidR="00A0061A">
        <w:t>)</w:t>
      </w:r>
    </w:p>
    <w:p w14:paraId="68F9E5A4" w14:textId="4994382D" w:rsidR="00A0061A" w:rsidRDefault="00DC38AC" w:rsidP="00A0061A">
      <w:pPr>
        <w:pStyle w:val="ListParagraph"/>
        <w:numPr>
          <w:ilvl w:val="0"/>
          <w:numId w:val="1"/>
        </w:numPr>
      </w:pPr>
      <w:r>
        <w:t>Building the classrooms</w:t>
      </w:r>
      <w:r w:rsidR="008B672F">
        <w:t xml:space="preserve"> – working as a team </w:t>
      </w:r>
      <w:r w:rsidR="00A0061A">
        <w:t>(</w:t>
      </w:r>
      <w:r w:rsidR="00217511">
        <w:t>7</w:t>
      </w:r>
      <w:r w:rsidR="00A0061A">
        <w:t>)</w:t>
      </w:r>
    </w:p>
    <w:p w14:paraId="31CA5896" w14:textId="55DBC334" w:rsidR="00861E88" w:rsidRDefault="008B672F" w:rsidP="00861E88">
      <w:pPr>
        <w:pStyle w:val="ListParagraph"/>
        <w:numPr>
          <w:ilvl w:val="0"/>
          <w:numId w:val="1"/>
        </w:numPr>
      </w:pPr>
      <w:r>
        <w:t xml:space="preserve">Final day in Pasani – celebrations and football </w:t>
      </w:r>
      <w:r w:rsidR="00A0061A">
        <w:t>(</w:t>
      </w:r>
      <w:r w:rsidR="000F4DBC">
        <w:t>7</w:t>
      </w:r>
      <w:r w:rsidR="00A0061A">
        <w:t>)</w:t>
      </w:r>
    </w:p>
    <w:p w14:paraId="62757691" w14:textId="2638F57B" w:rsidR="00A0061A" w:rsidRDefault="00A0061A" w:rsidP="00A0061A">
      <w:pPr>
        <w:pStyle w:val="ListParagraph"/>
        <w:numPr>
          <w:ilvl w:val="0"/>
          <w:numId w:val="1"/>
        </w:numPr>
      </w:pPr>
      <w:r>
        <w:t>Meeting the Boys’ Brigade (4)</w:t>
      </w:r>
    </w:p>
    <w:p w14:paraId="2A8CB1C8" w14:textId="710196CD" w:rsidR="00A0061A" w:rsidRDefault="00A0061A" w:rsidP="00A0061A">
      <w:pPr>
        <w:pStyle w:val="ListParagraph"/>
        <w:numPr>
          <w:ilvl w:val="0"/>
          <w:numId w:val="1"/>
        </w:numPr>
      </w:pPr>
      <w:r>
        <w:t>Meeting the bursars (4)</w:t>
      </w:r>
    </w:p>
    <w:p w14:paraId="262FD429" w14:textId="47D3D6E7" w:rsidR="00A0061A" w:rsidRDefault="00A0061A" w:rsidP="00A0061A">
      <w:pPr>
        <w:pStyle w:val="ListParagraph"/>
        <w:numPr>
          <w:ilvl w:val="0"/>
          <w:numId w:val="1"/>
        </w:numPr>
      </w:pPr>
      <w:r>
        <w:t>Nancy’s Restaurant (2)</w:t>
      </w:r>
    </w:p>
    <w:p w14:paraId="39A6BA0A" w14:textId="7DEFA7CA" w:rsidR="00A0061A" w:rsidRDefault="00A0061A" w:rsidP="00A0061A">
      <w:pPr>
        <w:pStyle w:val="ListParagraph"/>
        <w:numPr>
          <w:ilvl w:val="0"/>
          <w:numId w:val="1"/>
        </w:numPr>
      </w:pPr>
      <w:r>
        <w:t>Hanging out in the rooms (2)</w:t>
      </w:r>
    </w:p>
    <w:p w14:paraId="7D7E57F1" w14:textId="0C6888FD" w:rsidR="008B672F" w:rsidRDefault="008B672F" w:rsidP="00861E88">
      <w:pPr>
        <w:pStyle w:val="ListParagraph"/>
        <w:numPr>
          <w:ilvl w:val="0"/>
          <w:numId w:val="1"/>
        </w:numPr>
      </w:pPr>
      <w:r>
        <w:t>Seeing M</w:t>
      </w:r>
      <w:r w:rsidR="00A0061A">
        <w:t>ulange</w:t>
      </w:r>
      <w:r>
        <w:t xml:space="preserve"> mountain</w:t>
      </w:r>
    </w:p>
    <w:p w14:paraId="6012DB35" w14:textId="11F73662" w:rsidR="008B672F" w:rsidRDefault="008B672F" w:rsidP="00861E88">
      <w:pPr>
        <w:pStyle w:val="ListParagraph"/>
        <w:numPr>
          <w:ilvl w:val="0"/>
          <w:numId w:val="1"/>
        </w:numPr>
      </w:pPr>
      <w:r>
        <w:t>Meeting Mr Nyambalo</w:t>
      </w:r>
    </w:p>
    <w:p w14:paraId="3051D698" w14:textId="58738F94" w:rsidR="008B672F" w:rsidRDefault="008B672F" w:rsidP="00861E88">
      <w:pPr>
        <w:pStyle w:val="ListParagraph"/>
        <w:numPr>
          <w:ilvl w:val="0"/>
          <w:numId w:val="1"/>
        </w:numPr>
      </w:pPr>
      <w:r>
        <w:t>The wood carvers</w:t>
      </w:r>
    </w:p>
    <w:p w14:paraId="6458161A" w14:textId="204E248F" w:rsidR="009A484C" w:rsidRDefault="009A484C" w:rsidP="00861E88">
      <w:pPr>
        <w:pStyle w:val="ListParagraph"/>
        <w:numPr>
          <w:ilvl w:val="0"/>
          <w:numId w:val="1"/>
        </w:numPr>
      </w:pPr>
      <w:r>
        <w:t>The feeding programme</w:t>
      </w:r>
    </w:p>
    <w:p w14:paraId="70DD5185" w14:textId="31313E72" w:rsidR="009A484C" w:rsidRDefault="009A484C" w:rsidP="00861E88">
      <w:pPr>
        <w:pStyle w:val="ListParagraph"/>
        <w:numPr>
          <w:ilvl w:val="0"/>
          <w:numId w:val="1"/>
        </w:numPr>
      </w:pPr>
      <w:r>
        <w:t>Village tour</w:t>
      </w:r>
    </w:p>
    <w:p w14:paraId="22B27BE4" w14:textId="2F9F3C17" w:rsidR="0085422B" w:rsidRDefault="0085422B" w:rsidP="00861E88">
      <w:pPr>
        <w:pStyle w:val="ListParagraph"/>
        <w:numPr>
          <w:ilvl w:val="0"/>
          <w:numId w:val="1"/>
        </w:numPr>
      </w:pPr>
      <w:r>
        <w:t>Painting</w:t>
      </w:r>
    </w:p>
    <w:p w14:paraId="0AD110C8" w14:textId="6B007E6A" w:rsidR="0085422B" w:rsidRDefault="0085422B" w:rsidP="00861E88">
      <w:pPr>
        <w:pStyle w:val="ListParagraph"/>
        <w:numPr>
          <w:ilvl w:val="0"/>
          <w:numId w:val="1"/>
        </w:numPr>
      </w:pPr>
      <w:r>
        <w:t>Trying sugar cane</w:t>
      </w:r>
    </w:p>
    <w:p w14:paraId="0CFE8ABE" w14:textId="5EA5663D" w:rsidR="0085422B" w:rsidRDefault="0085422B" w:rsidP="00861E88">
      <w:pPr>
        <w:pStyle w:val="ListParagraph"/>
        <w:numPr>
          <w:ilvl w:val="0"/>
          <w:numId w:val="1"/>
        </w:numPr>
      </w:pPr>
      <w:r>
        <w:t>Speaking with the guides</w:t>
      </w:r>
    </w:p>
    <w:p w14:paraId="7B2E8985" w14:textId="3527CD69" w:rsidR="00E73D71" w:rsidRDefault="00E73D71" w:rsidP="00861E88">
      <w:pPr>
        <w:pStyle w:val="ListParagraph"/>
        <w:numPr>
          <w:ilvl w:val="0"/>
          <w:numId w:val="1"/>
        </w:numPr>
      </w:pPr>
      <w:r>
        <w:t>When Ozzie said Thank You from the whole of Malawi</w:t>
      </w:r>
    </w:p>
    <w:p w14:paraId="53001008" w14:textId="0213519D" w:rsidR="00BD3842" w:rsidRDefault="00BD3842" w:rsidP="00861E88">
      <w:pPr>
        <w:pStyle w:val="ListParagraph"/>
        <w:numPr>
          <w:ilvl w:val="0"/>
          <w:numId w:val="1"/>
        </w:numPr>
      </w:pPr>
      <w:r>
        <w:t>Staying in a treehouse at the safari</w:t>
      </w:r>
    </w:p>
    <w:p w14:paraId="3A2E9574" w14:textId="4A845444" w:rsidR="006E06A7" w:rsidRDefault="006E06A7" w:rsidP="00861E88">
      <w:pPr>
        <w:pStyle w:val="ListParagraph"/>
        <w:numPr>
          <w:ilvl w:val="0"/>
          <w:numId w:val="1"/>
        </w:numPr>
      </w:pPr>
      <w:r>
        <w:t>The look on Arrons face when we put the kilt on him</w:t>
      </w:r>
    </w:p>
    <w:p w14:paraId="60E2DEE8" w14:textId="77777777" w:rsidR="00A0061A" w:rsidRDefault="006E06A7" w:rsidP="00A0061A">
      <w:pPr>
        <w:pStyle w:val="ListParagraph"/>
        <w:numPr>
          <w:ilvl w:val="0"/>
          <w:numId w:val="1"/>
        </w:numPr>
      </w:pPr>
      <w:r>
        <w:t>Game Haven Lodge</w:t>
      </w:r>
      <w:r w:rsidR="00A0061A" w:rsidRPr="00A0061A">
        <w:t xml:space="preserve"> </w:t>
      </w:r>
    </w:p>
    <w:p w14:paraId="0E5C653E" w14:textId="0EC61A12" w:rsidR="00A0061A" w:rsidRDefault="00A0061A" w:rsidP="00A0061A">
      <w:pPr>
        <w:pStyle w:val="ListParagraph"/>
        <w:numPr>
          <w:ilvl w:val="0"/>
          <w:numId w:val="1"/>
        </w:numPr>
      </w:pPr>
      <w:r>
        <w:t>St Michaels Church</w:t>
      </w:r>
    </w:p>
    <w:p w14:paraId="51A1A16C" w14:textId="30885A90" w:rsidR="006E06A7" w:rsidRDefault="006E06A7" w:rsidP="00A0061A">
      <w:pPr>
        <w:pStyle w:val="ListParagraph"/>
      </w:pPr>
    </w:p>
    <w:p w14:paraId="3AB53D6C" w14:textId="77777777" w:rsidR="00506650" w:rsidRDefault="00506650" w:rsidP="00861E88">
      <w:pPr>
        <w:pStyle w:val="Heading2"/>
      </w:pPr>
    </w:p>
    <w:p w14:paraId="56022449" w14:textId="42E1FF7C" w:rsidR="00861E88" w:rsidRDefault="00DC38AC" w:rsidP="00861E88">
      <w:pPr>
        <w:pStyle w:val="Heading2"/>
      </w:pPr>
      <w:r>
        <w:t>5 Biggest Challenges</w:t>
      </w:r>
    </w:p>
    <w:p w14:paraId="2B36EC5F" w14:textId="77777777" w:rsidR="00861E88" w:rsidRDefault="00861E88" w:rsidP="00861E88"/>
    <w:p w14:paraId="41B529F5" w14:textId="50C9F0E8" w:rsidR="00A0061A" w:rsidRDefault="00A0061A" w:rsidP="00A0061A">
      <w:pPr>
        <w:pStyle w:val="ListParagraph"/>
        <w:numPr>
          <w:ilvl w:val="0"/>
          <w:numId w:val="1"/>
        </w:numPr>
      </w:pPr>
      <w:r>
        <w:t>The work was hard (especially in the heat) (8)</w:t>
      </w:r>
    </w:p>
    <w:p w14:paraId="42C08BC8" w14:textId="24890AAA" w:rsidR="00A0061A" w:rsidRDefault="00A0061A" w:rsidP="00A0061A">
      <w:pPr>
        <w:pStyle w:val="ListParagraph"/>
        <w:numPr>
          <w:ilvl w:val="0"/>
          <w:numId w:val="1"/>
        </w:numPr>
      </w:pPr>
      <w:r>
        <w:t>Kids asking for money and food and not being able to give them anything (6)</w:t>
      </w:r>
    </w:p>
    <w:p w14:paraId="7516C8E8" w14:textId="779F5FCE" w:rsidR="00861E88" w:rsidRDefault="008B672F" w:rsidP="00217511">
      <w:pPr>
        <w:pStyle w:val="ListParagraph"/>
        <w:numPr>
          <w:ilvl w:val="0"/>
          <w:numId w:val="1"/>
        </w:numPr>
      </w:pPr>
      <w:r>
        <w:t xml:space="preserve">Supporting our team members get through some challenges </w:t>
      </w:r>
      <w:r w:rsidR="00A0061A">
        <w:t>(</w:t>
      </w:r>
      <w:r w:rsidR="006E06A7">
        <w:t>5</w:t>
      </w:r>
      <w:r w:rsidR="00A0061A">
        <w:t>)</w:t>
      </w:r>
    </w:p>
    <w:p w14:paraId="16EF3E75" w14:textId="74821E2F" w:rsidR="00A0061A" w:rsidRDefault="00A0061A" w:rsidP="00A0061A">
      <w:pPr>
        <w:pStyle w:val="ListParagraph"/>
        <w:numPr>
          <w:ilvl w:val="0"/>
          <w:numId w:val="1"/>
        </w:numPr>
      </w:pPr>
      <w:r>
        <w:t>Cold Showers (5)</w:t>
      </w:r>
    </w:p>
    <w:p w14:paraId="733BBA1C" w14:textId="588A545E" w:rsidR="00A0061A" w:rsidRDefault="00A0061A" w:rsidP="00A0061A">
      <w:pPr>
        <w:pStyle w:val="ListParagraph"/>
        <w:numPr>
          <w:ilvl w:val="0"/>
          <w:numId w:val="1"/>
        </w:numPr>
      </w:pPr>
      <w:r>
        <w:t>Similar food every day (5)</w:t>
      </w:r>
    </w:p>
    <w:p w14:paraId="1A52BF0D" w14:textId="45B09017" w:rsidR="00A0061A" w:rsidRDefault="00A0061A" w:rsidP="00A0061A">
      <w:pPr>
        <w:pStyle w:val="ListParagraph"/>
        <w:numPr>
          <w:ilvl w:val="0"/>
          <w:numId w:val="1"/>
        </w:numPr>
      </w:pPr>
      <w:r>
        <w:t>Seeing how little Malawians have (5)</w:t>
      </w:r>
    </w:p>
    <w:p w14:paraId="14D9828A" w14:textId="5B13F489" w:rsidR="00506650" w:rsidRDefault="008B672F" w:rsidP="00217511">
      <w:pPr>
        <w:pStyle w:val="ListParagraph"/>
        <w:numPr>
          <w:ilvl w:val="0"/>
          <w:numId w:val="1"/>
        </w:numPr>
      </w:pPr>
      <w:r>
        <w:t xml:space="preserve">Eating lunch </w:t>
      </w:r>
      <w:r w:rsidR="0085422B">
        <w:t xml:space="preserve">at the school </w:t>
      </w:r>
      <w:r w:rsidR="00A0061A">
        <w:t>(</w:t>
      </w:r>
      <w:r w:rsidR="0085422B">
        <w:t>4</w:t>
      </w:r>
      <w:r w:rsidR="00A0061A">
        <w:t>)</w:t>
      </w:r>
    </w:p>
    <w:p w14:paraId="0E42EDED" w14:textId="376181D9" w:rsidR="008B672F" w:rsidRDefault="008B672F" w:rsidP="00217511">
      <w:pPr>
        <w:pStyle w:val="ListParagraph"/>
        <w:numPr>
          <w:ilvl w:val="0"/>
          <w:numId w:val="1"/>
        </w:numPr>
      </w:pPr>
      <w:r>
        <w:t>Early mornings</w:t>
      </w:r>
      <w:r w:rsidR="00E73D71">
        <w:t xml:space="preserve"> </w:t>
      </w:r>
      <w:r w:rsidR="00A0061A">
        <w:t>(</w:t>
      </w:r>
      <w:r w:rsidR="006E06A7">
        <w:t>4</w:t>
      </w:r>
      <w:r w:rsidR="00A0061A">
        <w:t>)</w:t>
      </w:r>
    </w:p>
    <w:p w14:paraId="7034525D" w14:textId="6E555C29" w:rsidR="008B672F" w:rsidRDefault="008B672F" w:rsidP="00217511">
      <w:pPr>
        <w:pStyle w:val="ListParagraph"/>
        <w:numPr>
          <w:ilvl w:val="0"/>
          <w:numId w:val="1"/>
        </w:numPr>
      </w:pPr>
      <w:r>
        <w:t>Seeing the houses in such bad condition</w:t>
      </w:r>
      <w:r w:rsidR="00F76E91">
        <w:t xml:space="preserve"> </w:t>
      </w:r>
      <w:r w:rsidR="00A0061A">
        <w:t>(</w:t>
      </w:r>
      <w:r w:rsidR="005E5747">
        <w:t>4</w:t>
      </w:r>
      <w:r w:rsidR="00A0061A">
        <w:t>)</w:t>
      </w:r>
    </w:p>
    <w:p w14:paraId="3A57BDC3" w14:textId="11A26759" w:rsidR="00A0061A" w:rsidRDefault="00A0061A" w:rsidP="00A0061A">
      <w:pPr>
        <w:pStyle w:val="ListParagraph"/>
        <w:numPr>
          <w:ilvl w:val="0"/>
          <w:numId w:val="1"/>
        </w:numPr>
      </w:pPr>
      <w:r>
        <w:lastRenderedPageBreak/>
        <w:t>Seeing the difference in wealth between rural Malawi and rich Malawians in Blantyre (3)</w:t>
      </w:r>
    </w:p>
    <w:p w14:paraId="1AC4432C" w14:textId="69A18E11" w:rsidR="00F76E91" w:rsidRDefault="00F76E91" w:rsidP="00217511">
      <w:pPr>
        <w:pStyle w:val="ListParagraph"/>
        <w:numPr>
          <w:ilvl w:val="0"/>
          <w:numId w:val="1"/>
        </w:numPr>
      </w:pPr>
      <w:r>
        <w:t>Saying goodbye to our new friends</w:t>
      </w:r>
      <w:r w:rsidR="00E73D71">
        <w:t xml:space="preserve"> </w:t>
      </w:r>
      <w:r w:rsidR="00A0061A">
        <w:t>(</w:t>
      </w:r>
      <w:r w:rsidR="00E73D71">
        <w:t>2</w:t>
      </w:r>
      <w:r w:rsidR="00A0061A">
        <w:t>)</w:t>
      </w:r>
    </w:p>
    <w:p w14:paraId="5459BB81" w14:textId="62803FB7" w:rsidR="00A0061A" w:rsidRDefault="00A0061A" w:rsidP="00A0061A">
      <w:pPr>
        <w:pStyle w:val="ListParagraph"/>
        <w:numPr>
          <w:ilvl w:val="0"/>
          <w:numId w:val="1"/>
        </w:numPr>
      </w:pPr>
      <w:r>
        <w:t>Seeing the state of the classrooms (2)</w:t>
      </w:r>
    </w:p>
    <w:p w14:paraId="3CE5E07A" w14:textId="7C7AE139" w:rsidR="00716C9A" w:rsidRDefault="00716C9A" w:rsidP="00217511">
      <w:pPr>
        <w:pStyle w:val="ListParagraph"/>
        <w:numPr>
          <w:ilvl w:val="0"/>
          <w:numId w:val="1"/>
        </w:numPr>
      </w:pPr>
      <w:r>
        <w:t>Seeing the feeding programme</w:t>
      </w:r>
    </w:p>
    <w:p w14:paraId="111F51F4" w14:textId="5A8D7C6E" w:rsidR="00BD3842" w:rsidRDefault="00BD3842" w:rsidP="00217511">
      <w:pPr>
        <w:pStyle w:val="ListParagraph"/>
        <w:numPr>
          <w:ilvl w:val="0"/>
          <w:numId w:val="1"/>
        </w:numPr>
      </w:pPr>
      <w:r>
        <w:t>Swallowing the pills</w:t>
      </w:r>
    </w:p>
    <w:p w14:paraId="00EB749C" w14:textId="3115BEF2" w:rsidR="000F4DBC" w:rsidRDefault="000F4DBC" w:rsidP="00217511">
      <w:pPr>
        <w:pStyle w:val="ListParagraph"/>
        <w:numPr>
          <w:ilvl w:val="0"/>
          <w:numId w:val="1"/>
        </w:numPr>
      </w:pPr>
      <w:r>
        <w:t>Communicating with the kids at the school effectively and enthusiastically</w:t>
      </w:r>
    </w:p>
    <w:p w14:paraId="2A4B0B07" w14:textId="3555515D" w:rsidR="00217511" w:rsidRDefault="00217511" w:rsidP="00217511">
      <w:pPr>
        <w:pStyle w:val="ListParagraph"/>
        <w:numPr>
          <w:ilvl w:val="0"/>
          <w:numId w:val="1"/>
        </w:numPr>
      </w:pPr>
      <w:r>
        <w:t>Long Church service</w:t>
      </w:r>
    </w:p>
    <w:p w14:paraId="251F1C40" w14:textId="52B8EDAA" w:rsidR="00217511" w:rsidRPr="00506650" w:rsidRDefault="00217511" w:rsidP="00217511">
      <w:pPr>
        <w:pStyle w:val="ListParagraph"/>
        <w:numPr>
          <w:ilvl w:val="0"/>
          <w:numId w:val="1"/>
        </w:numPr>
      </w:pPr>
      <w:r>
        <w:t>Being swarmed by kids</w:t>
      </w:r>
    </w:p>
    <w:p w14:paraId="5F53FFD9" w14:textId="76815BD7" w:rsidR="00506650" w:rsidRDefault="00DC38AC" w:rsidP="00DC38AC">
      <w:pPr>
        <w:pStyle w:val="Heading2"/>
      </w:pPr>
      <w:bookmarkStart w:id="34" w:name="_Toc467138707"/>
      <w:r>
        <w:t>What a</w:t>
      </w:r>
      <w:r w:rsidR="00506650">
        <w:t xml:space="preserve">dvice </w:t>
      </w:r>
      <w:r>
        <w:t>would you p</w:t>
      </w:r>
      <w:r w:rsidR="00506650">
        <w:t xml:space="preserve">ass </w:t>
      </w:r>
      <w:r>
        <w:t>o</w:t>
      </w:r>
      <w:r w:rsidR="00506650">
        <w:t>n</w:t>
      </w:r>
      <w:bookmarkEnd w:id="34"/>
      <w:r>
        <w:t>?</w:t>
      </w:r>
    </w:p>
    <w:p w14:paraId="348B081E" w14:textId="7FF34B41" w:rsidR="00506650" w:rsidRDefault="00506650" w:rsidP="00506650"/>
    <w:p w14:paraId="17130F51" w14:textId="5A84D514" w:rsidR="00946DA3" w:rsidRDefault="00DC38AC" w:rsidP="00DC38AC">
      <w:pPr>
        <w:pStyle w:val="ListParagraph"/>
        <w:numPr>
          <w:ilvl w:val="0"/>
          <w:numId w:val="6"/>
        </w:numPr>
      </w:pPr>
      <w:r>
        <w:t>Grab the opportunity with both hands and make the best use of your time while you are here.</w:t>
      </w:r>
    </w:p>
    <w:p w14:paraId="34EF3622" w14:textId="74F46874" w:rsidR="008B672F" w:rsidRDefault="008B672F" w:rsidP="00DC38AC">
      <w:pPr>
        <w:pStyle w:val="ListParagraph"/>
        <w:numPr>
          <w:ilvl w:val="0"/>
          <w:numId w:val="6"/>
        </w:numPr>
      </w:pPr>
      <w:r>
        <w:t>Go in with an open mind and an attitude to learn a lot</w:t>
      </w:r>
    </w:p>
    <w:p w14:paraId="5F581B35" w14:textId="2BDBBCBF" w:rsidR="008B672F" w:rsidRDefault="008B672F" w:rsidP="00DC38AC">
      <w:pPr>
        <w:pStyle w:val="ListParagraph"/>
        <w:numPr>
          <w:ilvl w:val="0"/>
          <w:numId w:val="6"/>
        </w:numPr>
      </w:pPr>
      <w:r>
        <w:t>Get involved, don’t be shy, work as a close connected team and give the project 100% as the reward</w:t>
      </w:r>
      <w:r w:rsidR="009A484C">
        <w:t xml:space="preserve"> is amazing</w:t>
      </w:r>
    </w:p>
    <w:p w14:paraId="27E4A874" w14:textId="49D63C60" w:rsidR="009A484C" w:rsidRDefault="009A484C" w:rsidP="00DC38AC">
      <w:pPr>
        <w:pStyle w:val="ListParagraph"/>
        <w:numPr>
          <w:ilvl w:val="0"/>
          <w:numId w:val="6"/>
        </w:numPr>
      </w:pPr>
      <w:r>
        <w:t>Write everything down in your diary and make the most of circle time</w:t>
      </w:r>
    </w:p>
    <w:p w14:paraId="3AD71920" w14:textId="370699E5" w:rsidR="00F76E91" w:rsidRDefault="00F76E91" w:rsidP="00DC38AC">
      <w:pPr>
        <w:pStyle w:val="ListParagraph"/>
        <w:numPr>
          <w:ilvl w:val="0"/>
          <w:numId w:val="6"/>
        </w:numPr>
      </w:pPr>
      <w:r>
        <w:t>Give it your all. You will only get back what you put in and you don’t want to waste your experience</w:t>
      </w:r>
    </w:p>
    <w:p w14:paraId="134AC50E" w14:textId="7C93CEF8" w:rsidR="0085422B" w:rsidRDefault="0085422B" w:rsidP="00DC38AC">
      <w:pPr>
        <w:pStyle w:val="ListParagraph"/>
        <w:numPr>
          <w:ilvl w:val="0"/>
          <w:numId w:val="6"/>
        </w:numPr>
      </w:pPr>
      <w:r>
        <w:t>Take full advantage of the trip as it is a life changing experience</w:t>
      </w:r>
    </w:p>
    <w:p w14:paraId="4D77F9C7" w14:textId="6D8FA7D5" w:rsidR="0085422B" w:rsidRDefault="0085422B" w:rsidP="00DC38AC">
      <w:pPr>
        <w:pStyle w:val="ListParagraph"/>
        <w:numPr>
          <w:ilvl w:val="0"/>
          <w:numId w:val="6"/>
        </w:numPr>
      </w:pPr>
      <w:r>
        <w:t>Don’t worry about anything as it is all fine (like the food). Bring hand sanitiser.</w:t>
      </w:r>
    </w:p>
    <w:p w14:paraId="3B267D08" w14:textId="173A0D30" w:rsidR="0085422B" w:rsidRDefault="0085422B" w:rsidP="00DC38AC">
      <w:pPr>
        <w:pStyle w:val="ListParagraph"/>
        <w:numPr>
          <w:ilvl w:val="0"/>
          <w:numId w:val="6"/>
        </w:numPr>
      </w:pPr>
      <w:r>
        <w:t>Be respectful, be helpful, be happy, have fun</w:t>
      </w:r>
    </w:p>
    <w:p w14:paraId="2918B465" w14:textId="3CB22875" w:rsidR="00716C9A" w:rsidRDefault="00716C9A" w:rsidP="00DC38AC">
      <w:pPr>
        <w:pStyle w:val="ListParagraph"/>
        <w:numPr>
          <w:ilvl w:val="0"/>
          <w:numId w:val="6"/>
        </w:numPr>
      </w:pPr>
      <w:r>
        <w:t>Be prepared to be up early and cold showers. Don’t be afraid of lack of phones etc plenty opportunity to charge. Bring a minimum of 2 speakers. Be prepared to see real poverty</w:t>
      </w:r>
    </w:p>
    <w:p w14:paraId="19C6D896" w14:textId="4B55FAA5" w:rsidR="00716C9A" w:rsidRDefault="00716C9A" w:rsidP="00DC38AC">
      <w:pPr>
        <w:pStyle w:val="ListParagraph"/>
        <w:numPr>
          <w:ilvl w:val="0"/>
          <w:numId w:val="6"/>
        </w:numPr>
      </w:pPr>
      <w:r>
        <w:t>Get stuck in right from the start. Don’t be afraid to talk to any Malawians or ask questions. Try and learn some Chichewa before going on the trip. Make sure to write a journal to record memories</w:t>
      </w:r>
    </w:p>
    <w:p w14:paraId="3C7D7C30" w14:textId="1BAD3BE3" w:rsidR="00BD3842" w:rsidRDefault="00BD3842" w:rsidP="00DC38AC">
      <w:pPr>
        <w:pStyle w:val="ListParagraph"/>
        <w:numPr>
          <w:ilvl w:val="0"/>
          <w:numId w:val="6"/>
        </w:numPr>
      </w:pPr>
      <w:r>
        <w:t>Be prepared for the complete change and poverty levels found in Malawi and to be respectful of this. Also be ready for the hard work needed at the schools</w:t>
      </w:r>
    </w:p>
    <w:p w14:paraId="5FDF3061" w14:textId="32CD77BF" w:rsidR="005E5747" w:rsidRDefault="005E5747" w:rsidP="00DC38AC">
      <w:pPr>
        <w:pStyle w:val="ListParagraph"/>
        <w:numPr>
          <w:ilvl w:val="0"/>
          <w:numId w:val="6"/>
        </w:numPr>
      </w:pPr>
      <w:r>
        <w:t>Definitely go and do the next project and see Malawi for yourself. Bring lots of old clothes, download lots of Netflix and spotify and bring a speaker. Be prepared for lots of hard work</w:t>
      </w:r>
      <w:r w:rsidR="006E06A7">
        <w:t xml:space="preserve"> before you even get to Malawi. The more time you put in, the more you get out.</w:t>
      </w:r>
    </w:p>
    <w:p w14:paraId="0F779895" w14:textId="727E9487" w:rsidR="000F4DBC" w:rsidRDefault="000F4DBC" w:rsidP="00DC38AC">
      <w:pPr>
        <w:pStyle w:val="ListParagraph"/>
        <w:numPr>
          <w:ilvl w:val="0"/>
          <w:numId w:val="6"/>
        </w:numPr>
      </w:pPr>
      <w:r>
        <w:t>Embrace the Malawian culture. Don’t be shy with the kids. Don’t worry about no wifi. I didn’t miss it</w:t>
      </w:r>
    </w:p>
    <w:p w14:paraId="7D14E11F" w14:textId="4D509293" w:rsidR="000F4DBC" w:rsidRDefault="000F4DBC" w:rsidP="00DC38AC">
      <w:pPr>
        <w:pStyle w:val="ListParagraph"/>
        <w:numPr>
          <w:ilvl w:val="0"/>
          <w:numId w:val="6"/>
        </w:numPr>
      </w:pPr>
      <w:r>
        <w:t>Don’t be nervous about the actual trip. Just fully enter into everything while in Malawi. You will be warmly and enthusiastically welcomed everywhere you go</w:t>
      </w:r>
    </w:p>
    <w:p w14:paraId="2713F4FC" w14:textId="4BFD2A32" w:rsidR="00217511" w:rsidRDefault="00217511" w:rsidP="00DC38AC">
      <w:pPr>
        <w:pStyle w:val="ListParagraph"/>
        <w:numPr>
          <w:ilvl w:val="0"/>
          <w:numId w:val="6"/>
        </w:numPr>
      </w:pPr>
      <w:r>
        <w:t>Be prepared for the culture shock but enjoy playing with the kids as they are so happy</w:t>
      </w:r>
    </w:p>
    <w:p w14:paraId="20F1463F" w14:textId="45400560" w:rsidR="00DC38AC" w:rsidRDefault="00DC38AC" w:rsidP="00DC38AC">
      <w:pPr>
        <w:pStyle w:val="Heading2"/>
      </w:pPr>
      <w:r>
        <w:lastRenderedPageBreak/>
        <w:t>What would you change about this trip?</w:t>
      </w:r>
    </w:p>
    <w:p w14:paraId="781997B9" w14:textId="50EEB7B7" w:rsidR="00DC38AC" w:rsidRDefault="00DC38AC" w:rsidP="00DC38AC"/>
    <w:p w14:paraId="1D4959CB" w14:textId="0C563EA8" w:rsidR="00A0061A" w:rsidRDefault="00A0061A" w:rsidP="00A0061A">
      <w:pPr>
        <w:pStyle w:val="ListParagraph"/>
        <w:numPr>
          <w:ilvl w:val="0"/>
          <w:numId w:val="1"/>
        </w:numPr>
      </w:pPr>
      <w:r>
        <w:t>Different safari or straight to Game Haven (6)</w:t>
      </w:r>
    </w:p>
    <w:p w14:paraId="220692CB" w14:textId="6473A604" w:rsidR="00A0061A" w:rsidRDefault="00A0061A" w:rsidP="00A0061A">
      <w:pPr>
        <w:pStyle w:val="ListParagraph"/>
        <w:numPr>
          <w:ilvl w:val="0"/>
          <w:numId w:val="1"/>
        </w:numPr>
      </w:pPr>
      <w:r>
        <w:t>The second church service (2)</w:t>
      </w:r>
    </w:p>
    <w:p w14:paraId="710AB9E6" w14:textId="6DD0DBAE" w:rsidR="008B672F" w:rsidRDefault="008B672F" w:rsidP="00217511">
      <w:pPr>
        <w:pStyle w:val="ListParagraph"/>
        <w:numPr>
          <w:ilvl w:val="0"/>
          <w:numId w:val="1"/>
        </w:numPr>
      </w:pPr>
      <w:r>
        <w:t>The journey was stressful with tight stopovers</w:t>
      </w:r>
    </w:p>
    <w:p w14:paraId="4B5EDB23" w14:textId="7C6FC24A" w:rsidR="009A484C" w:rsidRDefault="009A484C" w:rsidP="00217511">
      <w:pPr>
        <w:pStyle w:val="ListParagraph"/>
        <w:numPr>
          <w:ilvl w:val="0"/>
          <w:numId w:val="1"/>
        </w:numPr>
      </w:pPr>
      <w:r>
        <w:t>More interaction like with the bursars</w:t>
      </w:r>
    </w:p>
    <w:p w14:paraId="667D7BE1" w14:textId="5DAB78F1" w:rsidR="00716C9A" w:rsidRDefault="00716C9A" w:rsidP="00217511">
      <w:pPr>
        <w:pStyle w:val="ListParagraph"/>
        <w:numPr>
          <w:ilvl w:val="0"/>
          <w:numId w:val="1"/>
        </w:numPr>
      </w:pPr>
      <w:r>
        <w:t>Go to classes for longer</w:t>
      </w:r>
    </w:p>
    <w:p w14:paraId="164B9A42" w14:textId="235C7120" w:rsidR="00716C9A" w:rsidRDefault="00716C9A" w:rsidP="00217511">
      <w:pPr>
        <w:pStyle w:val="ListParagraph"/>
        <w:numPr>
          <w:ilvl w:val="0"/>
          <w:numId w:val="1"/>
        </w:numPr>
      </w:pPr>
      <w:r>
        <w:t>More bricklaying/painting practice</w:t>
      </w:r>
    </w:p>
    <w:p w14:paraId="2C6C8B5A" w14:textId="6A02E392" w:rsidR="00BD3842" w:rsidRDefault="00BD3842" w:rsidP="00217511">
      <w:pPr>
        <w:pStyle w:val="ListParagraph"/>
        <w:numPr>
          <w:ilvl w:val="0"/>
          <w:numId w:val="1"/>
        </w:numPr>
      </w:pPr>
      <w:r>
        <w:t>Bursars lunch – would be good if we were paired up with one and got to know them well as it would give us a better understanding of how they live</w:t>
      </w:r>
    </w:p>
    <w:p w14:paraId="0BE15639" w14:textId="4A4893B5" w:rsidR="006E06A7" w:rsidRDefault="006E06A7" w:rsidP="00217511">
      <w:pPr>
        <w:pStyle w:val="ListParagraph"/>
        <w:numPr>
          <w:ilvl w:val="0"/>
          <w:numId w:val="1"/>
        </w:numPr>
      </w:pPr>
      <w:r>
        <w:t>Don’t drive to Manchester</w:t>
      </w:r>
    </w:p>
    <w:p w14:paraId="5D5774E6" w14:textId="71B361D9" w:rsidR="00217511" w:rsidRDefault="00217511" w:rsidP="00217511">
      <w:pPr>
        <w:pStyle w:val="ListParagraph"/>
        <w:numPr>
          <w:ilvl w:val="0"/>
          <w:numId w:val="1"/>
        </w:numPr>
      </w:pPr>
      <w:r>
        <w:t>Longer lies</w:t>
      </w:r>
    </w:p>
    <w:p w14:paraId="09BDC5C9" w14:textId="3E68B707" w:rsidR="00217511" w:rsidRDefault="00217511" w:rsidP="00217511">
      <w:pPr>
        <w:pStyle w:val="ListParagraph"/>
        <w:numPr>
          <w:ilvl w:val="0"/>
          <w:numId w:val="1"/>
        </w:numPr>
      </w:pPr>
      <w:r>
        <w:t>Teach the kids English</w:t>
      </w:r>
    </w:p>
    <w:p w14:paraId="08DE952A" w14:textId="77777777" w:rsidR="00DC38AC" w:rsidRDefault="00DC38AC" w:rsidP="00DC38AC">
      <w:pPr>
        <w:pStyle w:val="Heading2"/>
      </w:pPr>
      <w:r>
        <w:t>What projects do you think we should support next?</w:t>
      </w:r>
    </w:p>
    <w:p w14:paraId="5E0D1099" w14:textId="77777777" w:rsidR="00DC38AC" w:rsidRPr="00DC38AC" w:rsidRDefault="00DC38AC" w:rsidP="00DC38AC"/>
    <w:p w14:paraId="36DE4109" w14:textId="77777777" w:rsidR="00A0061A" w:rsidRDefault="00A0061A" w:rsidP="00A0061A">
      <w:pPr>
        <w:pStyle w:val="ListParagraph"/>
        <w:numPr>
          <w:ilvl w:val="0"/>
          <w:numId w:val="1"/>
        </w:numPr>
      </w:pPr>
      <w:r>
        <w:t>Schools</w:t>
      </w:r>
    </w:p>
    <w:p w14:paraId="36429B18" w14:textId="5DA4B764" w:rsidR="00DC38AC" w:rsidRDefault="00DC38AC" w:rsidP="00217511">
      <w:pPr>
        <w:pStyle w:val="ListParagraph"/>
        <w:numPr>
          <w:ilvl w:val="0"/>
          <w:numId w:val="1"/>
        </w:numPr>
      </w:pPr>
      <w:r>
        <w:t xml:space="preserve">Something to help provide crops or water </w:t>
      </w:r>
    </w:p>
    <w:p w14:paraId="743B268C" w14:textId="4905B16F" w:rsidR="009A484C" w:rsidRDefault="009A484C" w:rsidP="00217511">
      <w:pPr>
        <w:pStyle w:val="ListParagraph"/>
        <w:numPr>
          <w:ilvl w:val="0"/>
          <w:numId w:val="1"/>
        </w:numPr>
      </w:pPr>
      <w:r>
        <w:t>Toilets for Malawi</w:t>
      </w:r>
    </w:p>
    <w:p w14:paraId="3E8C1B7C" w14:textId="460EFD2B" w:rsidR="005E5747" w:rsidRDefault="00F76E91" w:rsidP="00217511">
      <w:pPr>
        <w:pStyle w:val="ListParagraph"/>
        <w:numPr>
          <w:ilvl w:val="0"/>
          <w:numId w:val="1"/>
        </w:numPr>
      </w:pPr>
      <w:r w:rsidRPr="00F76E91">
        <w:t>More building projects</w:t>
      </w:r>
    </w:p>
    <w:p w14:paraId="481332E3" w14:textId="590581E2" w:rsidR="005E5747" w:rsidRPr="005E5747" w:rsidRDefault="005E5747" w:rsidP="00217511">
      <w:pPr>
        <w:pStyle w:val="ListParagraph"/>
        <w:numPr>
          <w:ilvl w:val="0"/>
          <w:numId w:val="1"/>
        </w:numPr>
      </w:pPr>
      <w:r>
        <w:t>Marys Meals/feeding programmes</w:t>
      </w:r>
    </w:p>
    <w:p w14:paraId="4FE0EB2F" w14:textId="205E60BE" w:rsidR="00F76E91" w:rsidRDefault="006E06A7" w:rsidP="00217511">
      <w:pPr>
        <w:pStyle w:val="ListParagraph"/>
        <w:numPr>
          <w:ilvl w:val="0"/>
          <w:numId w:val="1"/>
        </w:numPr>
      </w:pPr>
      <w:r>
        <w:t>Do more than just one school so more kids get the benefit.</w:t>
      </w:r>
    </w:p>
    <w:p w14:paraId="5FB2139E" w14:textId="3339573C" w:rsidR="006E06A7" w:rsidRDefault="006E06A7" w:rsidP="00217511">
      <w:pPr>
        <w:pStyle w:val="ListParagraph"/>
        <w:numPr>
          <w:ilvl w:val="0"/>
          <w:numId w:val="1"/>
        </w:numPr>
      </w:pPr>
      <w:r>
        <w:t>Solar panels, books and feeding station kit</w:t>
      </w:r>
    </w:p>
    <w:p w14:paraId="7F36BB3A" w14:textId="6C7809B9" w:rsidR="00F76E91" w:rsidRDefault="006E06A7" w:rsidP="00217511">
      <w:pPr>
        <w:pStyle w:val="ListParagraph"/>
        <w:numPr>
          <w:ilvl w:val="0"/>
          <w:numId w:val="1"/>
        </w:numPr>
      </w:pPr>
      <w:r>
        <w:t>Focus on one school</w:t>
      </w:r>
    </w:p>
    <w:p w14:paraId="5419F6FE" w14:textId="1F4D3A8C" w:rsidR="000F4DBC" w:rsidRPr="00F76E91" w:rsidRDefault="000F4DBC" w:rsidP="00217511">
      <w:pPr>
        <w:pStyle w:val="ListParagraph"/>
        <w:numPr>
          <w:ilvl w:val="0"/>
          <w:numId w:val="1"/>
        </w:numPr>
      </w:pPr>
      <w:r>
        <w:t>Maybe houses</w:t>
      </w:r>
    </w:p>
    <w:p w14:paraId="57A22F6D" w14:textId="1109A2C3" w:rsidR="00DC38AC" w:rsidRDefault="00DC38AC" w:rsidP="00DC38AC">
      <w:pPr>
        <w:pStyle w:val="Heading2"/>
      </w:pPr>
      <w:r>
        <w:t>Any other comments?</w:t>
      </w:r>
    </w:p>
    <w:p w14:paraId="27916487" w14:textId="77777777" w:rsidR="008B672F" w:rsidRPr="008B672F" w:rsidRDefault="008B672F" w:rsidP="008B672F"/>
    <w:p w14:paraId="04025CAA" w14:textId="0E74785E" w:rsidR="00DC38AC" w:rsidRDefault="008B672F" w:rsidP="00217511">
      <w:pPr>
        <w:pStyle w:val="ListParagraph"/>
        <w:numPr>
          <w:ilvl w:val="0"/>
          <w:numId w:val="1"/>
        </w:numPr>
      </w:pPr>
      <w:r>
        <w:t>Good luck for next time – you have my full support</w:t>
      </w:r>
    </w:p>
    <w:p w14:paraId="253A6466" w14:textId="6C631DFE" w:rsidR="009A484C" w:rsidRDefault="009A484C" w:rsidP="00217511">
      <w:pPr>
        <w:pStyle w:val="ListParagraph"/>
        <w:numPr>
          <w:ilvl w:val="0"/>
          <w:numId w:val="1"/>
        </w:numPr>
      </w:pPr>
      <w:r>
        <w:t xml:space="preserve">This project has really changed me as a person for the better. At first at the beginning, 12 months ago, I was questioning whether I would actually enjoy the experience and if it was </w:t>
      </w:r>
      <w:r w:rsidR="008A1629">
        <w:t>worthwhile</w:t>
      </w:r>
      <w:r>
        <w:t xml:space="preserve">. I can now say that I have </w:t>
      </w:r>
      <w:r w:rsidR="008A1629">
        <w:t>thoroughly</w:t>
      </w:r>
      <w:r>
        <w:t xml:space="preserve"> enjoyed this life-changing experience and that I will want to do it again. I’m honoured to have been selected and I couldn’t have asked for a better team to have been part of.</w:t>
      </w:r>
    </w:p>
    <w:p w14:paraId="791A1C8B" w14:textId="47E3CBAA" w:rsidR="009A484C" w:rsidRDefault="009A484C" w:rsidP="00217511">
      <w:pPr>
        <w:pStyle w:val="ListParagraph"/>
        <w:numPr>
          <w:ilvl w:val="0"/>
          <w:numId w:val="1"/>
        </w:numPr>
      </w:pPr>
      <w:r>
        <w:t>This experience has been life changing and I h</w:t>
      </w:r>
      <w:r w:rsidR="00F76E91">
        <w:t>ope that boys in future projects will have this too</w:t>
      </w:r>
    </w:p>
    <w:p w14:paraId="09091526" w14:textId="7353B972" w:rsidR="00F76E91" w:rsidRDefault="00F76E91" w:rsidP="00217511">
      <w:pPr>
        <w:pStyle w:val="ListParagraph"/>
        <w:numPr>
          <w:ilvl w:val="0"/>
          <w:numId w:val="1"/>
        </w:numPr>
      </w:pPr>
      <w:r>
        <w:t>Thank you again to all the leaders. It is very valuable to have leaders and team members who have experienced Malawi before</w:t>
      </w:r>
    </w:p>
    <w:p w14:paraId="6DFE346F" w14:textId="57750AB8" w:rsidR="00F76E91" w:rsidRDefault="00716C9A" w:rsidP="00217511">
      <w:pPr>
        <w:pStyle w:val="ListParagraph"/>
        <w:numPr>
          <w:ilvl w:val="0"/>
          <w:numId w:val="1"/>
        </w:numPr>
      </w:pPr>
      <w:r>
        <w:t>Thanks for the opportunity to be part of this project. I think it is the best thing I’ve ever done and would 100% recommen</w:t>
      </w:r>
      <w:r w:rsidR="00BD3842">
        <w:t>d. The people of Malawi especially in Likhubula are so happy and welcoming</w:t>
      </w:r>
    </w:p>
    <w:p w14:paraId="40292264" w14:textId="6A37E95D" w:rsidR="00BD3842" w:rsidRPr="00DC38AC" w:rsidRDefault="006E06A7" w:rsidP="00217511">
      <w:pPr>
        <w:pStyle w:val="ListParagraph"/>
        <w:numPr>
          <w:ilvl w:val="0"/>
          <w:numId w:val="1"/>
        </w:numPr>
      </w:pPr>
      <w:r>
        <w:lastRenderedPageBreak/>
        <w:t>Great experience and I would love to do something similar in the future. Thanks to all the leaders.</w:t>
      </w:r>
    </w:p>
    <w:p w14:paraId="23302C4A" w14:textId="725789CF" w:rsidR="00F76E91" w:rsidRDefault="000F4DBC" w:rsidP="00217511">
      <w:pPr>
        <w:pStyle w:val="ListParagraph"/>
        <w:numPr>
          <w:ilvl w:val="0"/>
          <w:numId w:val="1"/>
        </w:numPr>
      </w:pPr>
      <w:r>
        <w:t>Overall this was a very enjoyable trip that I will always remember. I would recommend to anyone thinking of doing something similar. Also two weeks was the right amount of time to be away</w:t>
      </w:r>
    </w:p>
    <w:p w14:paraId="22186FFC" w14:textId="45CA8F74" w:rsidR="00DC38AC" w:rsidRDefault="000F4DBC" w:rsidP="00217511">
      <w:pPr>
        <w:pStyle w:val="ListParagraph"/>
        <w:numPr>
          <w:ilvl w:val="0"/>
          <w:numId w:val="1"/>
        </w:numPr>
      </w:pPr>
      <w:r>
        <w:t>Thank you to all the leaders for giving us the chance to experience a completely different</w:t>
      </w:r>
      <w:r w:rsidR="00217511">
        <w:t xml:space="preserve"> culture and lifestyle. I think it will be lifechanging for all of us on this trip</w:t>
      </w:r>
    </w:p>
    <w:p w14:paraId="4A4BAA53" w14:textId="77777777" w:rsidR="008A1629" w:rsidRDefault="00217511" w:rsidP="00217511">
      <w:pPr>
        <w:pStyle w:val="ListParagraph"/>
        <w:numPr>
          <w:ilvl w:val="0"/>
          <w:numId w:val="1"/>
        </w:numPr>
      </w:pPr>
      <w:r w:rsidRPr="00217511">
        <w:t>Overall I have enjoyed my time in Malawi &amp; it’s an experience I will never forget for the rest of my life.</w:t>
      </w:r>
    </w:p>
    <w:p w14:paraId="3D36D488" w14:textId="77777777" w:rsidR="008A1629" w:rsidRDefault="008A1629" w:rsidP="008A1629">
      <w:pPr>
        <w:ind w:left="360"/>
      </w:pPr>
    </w:p>
    <w:p w14:paraId="199DFB08" w14:textId="2137A1A0" w:rsidR="008A1629" w:rsidRDefault="003150F7" w:rsidP="008A1629">
      <w:pPr>
        <w:ind w:left="360"/>
      </w:pPr>
      <w:r>
        <w:rPr>
          <w:noProof/>
          <w:lang w:eastAsia="en-GB"/>
        </w:rPr>
        <w:drawing>
          <wp:anchor distT="0" distB="0" distL="114300" distR="114300" simplePos="0" relativeHeight="251709440" behindDoc="0" locked="0" layoutInCell="1" allowOverlap="1" wp14:anchorId="085B5A7E" wp14:editId="06F1A901">
            <wp:simplePos x="0" y="0"/>
            <wp:positionH relativeFrom="margin">
              <wp:posOffset>3304540</wp:posOffset>
            </wp:positionH>
            <wp:positionV relativeFrom="paragraph">
              <wp:posOffset>212725</wp:posOffset>
            </wp:positionV>
            <wp:extent cx="2798445" cy="2097405"/>
            <wp:effectExtent l="0" t="0" r="1905" b="0"/>
            <wp:wrapNone/>
            <wp:docPr id="1072" name="Picture 107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DSCN2516.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798445" cy="2097405"/>
                    </a:xfrm>
                    <a:prstGeom prst="rect">
                      <a:avLst/>
                    </a:prstGeom>
                  </pic:spPr>
                </pic:pic>
              </a:graphicData>
            </a:graphic>
            <wp14:sizeRelH relativeFrom="page">
              <wp14:pctWidth>0</wp14:pctWidth>
            </wp14:sizeRelH>
            <wp14:sizeRelV relativeFrom="page">
              <wp14:pctHeight>0</wp14:pctHeight>
            </wp14:sizeRelV>
          </wp:anchor>
        </w:drawing>
      </w:r>
      <w:r w:rsidR="00CF78E0">
        <w:rPr>
          <w:noProof/>
          <w:lang w:eastAsia="en-GB"/>
        </w:rPr>
        <w:drawing>
          <wp:anchor distT="0" distB="0" distL="114300" distR="114300" simplePos="0" relativeHeight="251708416" behindDoc="0" locked="0" layoutInCell="1" allowOverlap="1" wp14:anchorId="0ECFCC2B" wp14:editId="6E4047F8">
            <wp:simplePos x="0" y="0"/>
            <wp:positionH relativeFrom="margin">
              <wp:posOffset>251012</wp:posOffset>
            </wp:positionH>
            <wp:positionV relativeFrom="paragraph">
              <wp:posOffset>212874</wp:posOffset>
            </wp:positionV>
            <wp:extent cx="2794276" cy="2097742"/>
            <wp:effectExtent l="0" t="0" r="6350" b="0"/>
            <wp:wrapNone/>
            <wp:docPr id="1071" name="Picture 1071" descr="A group of people on a beach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IMG-20190716-WA0072.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804637" cy="2105520"/>
                    </a:xfrm>
                    <a:prstGeom prst="rect">
                      <a:avLst/>
                    </a:prstGeom>
                  </pic:spPr>
                </pic:pic>
              </a:graphicData>
            </a:graphic>
            <wp14:sizeRelH relativeFrom="page">
              <wp14:pctWidth>0</wp14:pctWidth>
            </wp14:sizeRelH>
            <wp14:sizeRelV relativeFrom="page">
              <wp14:pctHeight>0</wp14:pctHeight>
            </wp14:sizeRelV>
          </wp:anchor>
        </w:drawing>
      </w:r>
    </w:p>
    <w:p w14:paraId="029CAE2D" w14:textId="77777777" w:rsidR="008A1629" w:rsidRDefault="008A1629" w:rsidP="008A1629">
      <w:pPr>
        <w:ind w:left="360"/>
      </w:pPr>
    </w:p>
    <w:p w14:paraId="5EBF63DC" w14:textId="77777777" w:rsidR="008A1629" w:rsidRDefault="008A1629" w:rsidP="008A1629">
      <w:pPr>
        <w:ind w:left="360"/>
      </w:pPr>
    </w:p>
    <w:p w14:paraId="1E20F9C9" w14:textId="77777777" w:rsidR="008A1629" w:rsidRDefault="008A1629" w:rsidP="008A1629"/>
    <w:p w14:paraId="6A085500" w14:textId="17550111" w:rsidR="008A1629" w:rsidRDefault="008A1629" w:rsidP="008A1629">
      <w:pPr>
        <w:pStyle w:val="ListParagraph"/>
        <w:numPr>
          <w:ilvl w:val="0"/>
          <w:numId w:val="1"/>
        </w:numPr>
        <w:jc w:val="center"/>
      </w:pPr>
    </w:p>
    <w:p w14:paraId="19FBBFF2" w14:textId="7DF97792" w:rsidR="00971CFE" w:rsidRDefault="003150F7" w:rsidP="00CF78E0">
      <w:bookmarkStart w:id="35" w:name="_GoBack"/>
      <w:bookmarkEnd w:id="35"/>
      <w:r w:rsidRPr="00C72D57">
        <w:rPr>
          <w:noProof/>
          <w:lang w:eastAsia="en-GB"/>
        </w:rPr>
        <w:drawing>
          <wp:anchor distT="0" distB="0" distL="114300" distR="114300" simplePos="0" relativeHeight="251712512" behindDoc="0" locked="0" layoutInCell="1" allowOverlap="1" wp14:anchorId="0DC2B796" wp14:editId="3C7003E2">
            <wp:simplePos x="0" y="0"/>
            <wp:positionH relativeFrom="column">
              <wp:posOffset>3295015</wp:posOffset>
            </wp:positionH>
            <wp:positionV relativeFrom="paragraph">
              <wp:posOffset>1130935</wp:posOffset>
            </wp:positionV>
            <wp:extent cx="2818130" cy="21513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 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8130" cy="21513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2714F3BD" wp14:editId="666D10DA">
            <wp:simplePos x="0" y="0"/>
            <wp:positionH relativeFrom="column">
              <wp:posOffset>250825</wp:posOffset>
            </wp:positionH>
            <wp:positionV relativeFrom="paragraph">
              <wp:posOffset>1130935</wp:posOffset>
            </wp:positionV>
            <wp:extent cx="2797175" cy="2097405"/>
            <wp:effectExtent l="0" t="0" r="3175" b="0"/>
            <wp:wrapNone/>
            <wp:docPr id="1069" name="Picture 1069"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IMG-20190715-WA0005.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797175" cy="2097405"/>
                    </a:xfrm>
                    <a:prstGeom prst="rect">
                      <a:avLst/>
                    </a:prstGeom>
                  </pic:spPr>
                </pic:pic>
              </a:graphicData>
            </a:graphic>
            <wp14:sizeRelH relativeFrom="page">
              <wp14:pctWidth>0</wp14:pctWidth>
            </wp14:sizeRelH>
            <wp14:sizeRelV relativeFrom="page">
              <wp14:pctHeight>0</wp14:pctHeight>
            </wp14:sizeRelV>
          </wp:anchor>
        </w:drawing>
      </w:r>
    </w:p>
    <w:sectPr w:rsidR="00971CFE" w:rsidSect="00A85C07">
      <w:footerReference w:type="default" r:id="rId123"/>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7AD166" w14:textId="77777777" w:rsidR="00A85C07" w:rsidRDefault="00A85C07" w:rsidP="00514822">
      <w:pPr>
        <w:spacing w:after="0" w:line="240" w:lineRule="auto"/>
      </w:pPr>
      <w:r>
        <w:separator/>
      </w:r>
    </w:p>
  </w:endnote>
  <w:endnote w:type="continuationSeparator" w:id="0">
    <w:p w14:paraId="27AF9906" w14:textId="77777777" w:rsidR="00A85C07" w:rsidRDefault="00A85C07" w:rsidP="00514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553831"/>
      <w:docPartObj>
        <w:docPartGallery w:val="Page Numbers (Bottom of Page)"/>
        <w:docPartUnique/>
      </w:docPartObj>
    </w:sdtPr>
    <w:sdtEndPr>
      <w:rPr>
        <w:noProof/>
      </w:rPr>
    </w:sdtEndPr>
    <w:sdtContent>
      <w:p w14:paraId="1E89D83B" w14:textId="77777777" w:rsidR="00A85C07" w:rsidRDefault="00A85C07">
        <w:pPr>
          <w:pStyle w:val="Footer"/>
          <w:jc w:val="center"/>
        </w:pPr>
        <w:r>
          <w:fldChar w:fldCharType="begin"/>
        </w:r>
        <w:r>
          <w:instrText xml:space="preserve"> PAGE   \* MERGEFORMAT </w:instrText>
        </w:r>
        <w:r>
          <w:fldChar w:fldCharType="separate"/>
        </w:r>
        <w:r w:rsidR="003150F7">
          <w:rPr>
            <w:noProof/>
          </w:rPr>
          <w:t>18</w:t>
        </w:r>
        <w:r>
          <w:rPr>
            <w:noProof/>
          </w:rPr>
          <w:fldChar w:fldCharType="end"/>
        </w:r>
      </w:p>
    </w:sdtContent>
  </w:sdt>
  <w:p w14:paraId="293912F2" w14:textId="77777777" w:rsidR="00A85C07" w:rsidRDefault="00A85C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A63A6" w14:textId="77777777" w:rsidR="00A85C07" w:rsidRDefault="00A85C07" w:rsidP="00514822">
      <w:pPr>
        <w:spacing w:after="0" w:line="240" w:lineRule="auto"/>
      </w:pPr>
      <w:r>
        <w:separator/>
      </w:r>
    </w:p>
  </w:footnote>
  <w:footnote w:type="continuationSeparator" w:id="0">
    <w:p w14:paraId="0155B295" w14:textId="77777777" w:rsidR="00A85C07" w:rsidRDefault="00A85C07" w:rsidP="005148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C569A"/>
    <w:multiLevelType w:val="hybridMultilevel"/>
    <w:tmpl w:val="3940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0234D1"/>
    <w:multiLevelType w:val="hybridMultilevel"/>
    <w:tmpl w:val="D5BC2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5969AF"/>
    <w:multiLevelType w:val="hybridMultilevel"/>
    <w:tmpl w:val="4AF0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F6D484D"/>
    <w:multiLevelType w:val="hybridMultilevel"/>
    <w:tmpl w:val="D0B08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E7F6E6F"/>
    <w:multiLevelType w:val="hybridMultilevel"/>
    <w:tmpl w:val="D03A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B5208E2"/>
    <w:multiLevelType w:val="hybridMultilevel"/>
    <w:tmpl w:val="E66A2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113258E"/>
    <w:multiLevelType w:val="hybridMultilevel"/>
    <w:tmpl w:val="F3F0F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D57"/>
    <w:rsid w:val="000065BE"/>
    <w:rsid w:val="000552CE"/>
    <w:rsid w:val="0006544B"/>
    <w:rsid w:val="00066CE1"/>
    <w:rsid w:val="000777DF"/>
    <w:rsid w:val="000825CD"/>
    <w:rsid w:val="00094F24"/>
    <w:rsid w:val="000B16A5"/>
    <w:rsid w:val="000B245F"/>
    <w:rsid w:val="000F1DAB"/>
    <w:rsid w:val="000F3F37"/>
    <w:rsid w:val="000F4DBC"/>
    <w:rsid w:val="00126805"/>
    <w:rsid w:val="0016746E"/>
    <w:rsid w:val="001773DB"/>
    <w:rsid w:val="001B6F9A"/>
    <w:rsid w:val="001D76A3"/>
    <w:rsid w:val="002004E1"/>
    <w:rsid w:val="00202DDA"/>
    <w:rsid w:val="00204684"/>
    <w:rsid w:val="002169BF"/>
    <w:rsid w:val="00217511"/>
    <w:rsid w:val="0025360E"/>
    <w:rsid w:val="002777A0"/>
    <w:rsid w:val="002A070F"/>
    <w:rsid w:val="003144A2"/>
    <w:rsid w:val="003150F7"/>
    <w:rsid w:val="00327279"/>
    <w:rsid w:val="0039102A"/>
    <w:rsid w:val="003F1D14"/>
    <w:rsid w:val="00443D2C"/>
    <w:rsid w:val="00444BD1"/>
    <w:rsid w:val="00472CF1"/>
    <w:rsid w:val="00475506"/>
    <w:rsid w:val="004E2A50"/>
    <w:rsid w:val="00506650"/>
    <w:rsid w:val="00514822"/>
    <w:rsid w:val="00581E44"/>
    <w:rsid w:val="005E5747"/>
    <w:rsid w:val="00667868"/>
    <w:rsid w:val="006B4E5C"/>
    <w:rsid w:val="006E06A7"/>
    <w:rsid w:val="00716271"/>
    <w:rsid w:val="00716C9A"/>
    <w:rsid w:val="0072558A"/>
    <w:rsid w:val="00765C39"/>
    <w:rsid w:val="00813FCE"/>
    <w:rsid w:val="0085422B"/>
    <w:rsid w:val="00861E88"/>
    <w:rsid w:val="008763F4"/>
    <w:rsid w:val="008A1629"/>
    <w:rsid w:val="008A2CCA"/>
    <w:rsid w:val="008B672F"/>
    <w:rsid w:val="008E30F2"/>
    <w:rsid w:val="008F7A32"/>
    <w:rsid w:val="00946DA3"/>
    <w:rsid w:val="00971CFE"/>
    <w:rsid w:val="00973A1D"/>
    <w:rsid w:val="009A1F0D"/>
    <w:rsid w:val="009A484C"/>
    <w:rsid w:val="009D3CF4"/>
    <w:rsid w:val="00A0061A"/>
    <w:rsid w:val="00A04910"/>
    <w:rsid w:val="00A12936"/>
    <w:rsid w:val="00A35D74"/>
    <w:rsid w:val="00A72FFA"/>
    <w:rsid w:val="00A85C07"/>
    <w:rsid w:val="00AA7E65"/>
    <w:rsid w:val="00AB4A76"/>
    <w:rsid w:val="00AB6944"/>
    <w:rsid w:val="00AB7A42"/>
    <w:rsid w:val="00AD22CA"/>
    <w:rsid w:val="00B536D0"/>
    <w:rsid w:val="00B910F8"/>
    <w:rsid w:val="00BB496B"/>
    <w:rsid w:val="00BB72B6"/>
    <w:rsid w:val="00BD3842"/>
    <w:rsid w:val="00C13DD6"/>
    <w:rsid w:val="00C72D57"/>
    <w:rsid w:val="00CD736A"/>
    <w:rsid w:val="00CE6E9B"/>
    <w:rsid w:val="00CE7EF7"/>
    <w:rsid w:val="00CF413B"/>
    <w:rsid w:val="00CF78E0"/>
    <w:rsid w:val="00D006FC"/>
    <w:rsid w:val="00D07A54"/>
    <w:rsid w:val="00D216C1"/>
    <w:rsid w:val="00D43BF1"/>
    <w:rsid w:val="00D518C9"/>
    <w:rsid w:val="00D7285C"/>
    <w:rsid w:val="00DA0BEB"/>
    <w:rsid w:val="00DC38AC"/>
    <w:rsid w:val="00DC4C8F"/>
    <w:rsid w:val="00DE28EF"/>
    <w:rsid w:val="00E544C7"/>
    <w:rsid w:val="00E73D71"/>
    <w:rsid w:val="00E83308"/>
    <w:rsid w:val="00EA1139"/>
    <w:rsid w:val="00EA3507"/>
    <w:rsid w:val="00ED6888"/>
    <w:rsid w:val="00EE3510"/>
    <w:rsid w:val="00F1185C"/>
    <w:rsid w:val="00F31F73"/>
    <w:rsid w:val="00F367A4"/>
    <w:rsid w:val="00F3752E"/>
    <w:rsid w:val="00F52379"/>
    <w:rsid w:val="00F53000"/>
    <w:rsid w:val="00F54011"/>
    <w:rsid w:val="00F56CE1"/>
    <w:rsid w:val="00F60B6C"/>
    <w:rsid w:val="00F61BDD"/>
    <w:rsid w:val="00F76E91"/>
    <w:rsid w:val="00FC06B9"/>
    <w:rsid w:val="00FF4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F7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A1D"/>
    <w:rPr>
      <w:sz w:val="24"/>
      <w:lang w:val="en-GB"/>
    </w:rPr>
  </w:style>
  <w:style w:type="paragraph" w:styleId="Heading1">
    <w:name w:val="heading 1"/>
    <w:basedOn w:val="Normal"/>
    <w:next w:val="Normal"/>
    <w:link w:val="Heading1Char"/>
    <w:uiPriority w:val="9"/>
    <w:qFormat/>
    <w:rsid w:val="00FC06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F41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73A1D"/>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6B9"/>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CF413B"/>
    <w:rPr>
      <w:rFonts w:asciiTheme="majorHAnsi" w:eastAsiaTheme="majorEastAsia" w:hAnsiTheme="majorHAnsi" w:cstheme="majorBidi"/>
      <w:color w:val="2E74B5" w:themeColor="accent1" w:themeShade="BF"/>
      <w:sz w:val="26"/>
      <w:szCs w:val="26"/>
      <w:lang w:val="en-GB"/>
    </w:rPr>
  </w:style>
  <w:style w:type="paragraph" w:styleId="Header">
    <w:name w:val="header"/>
    <w:basedOn w:val="Normal"/>
    <w:link w:val="HeaderChar"/>
    <w:uiPriority w:val="99"/>
    <w:unhideWhenUsed/>
    <w:rsid w:val="00514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822"/>
    <w:rPr>
      <w:lang w:val="en-GB"/>
    </w:rPr>
  </w:style>
  <w:style w:type="paragraph" w:styleId="Footer">
    <w:name w:val="footer"/>
    <w:basedOn w:val="Normal"/>
    <w:link w:val="FooterChar"/>
    <w:uiPriority w:val="99"/>
    <w:unhideWhenUsed/>
    <w:rsid w:val="00514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822"/>
    <w:rPr>
      <w:lang w:val="en-GB"/>
    </w:rPr>
  </w:style>
  <w:style w:type="paragraph" w:styleId="TOCHeading">
    <w:name w:val="TOC Heading"/>
    <w:basedOn w:val="Heading1"/>
    <w:next w:val="Normal"/>
    <w:uiPriority w:val="39"/>
    <w:unhideWhenUsed/>
    <w:qFormat/>
    <w:rsid w:val="00514822"/>
    <w:pPr>
      <w:outlineLvl w:val="9"/>
    </w:pPr>
    <w:rPr>
      <w:lang w:val="en-US"/>
    </w:rPr>
  </w:style>
  <w:style w:type="paragraph" w:styleId="TOC1">
    <w:name w:val="toc 1"/>
    <w:basedOn w:val="Normal"/>
    <w:next w:val="Normal"/>
    <w:autoRedefine/>
    <w:uiPriority w:val="39"/>
    <w:unhideWhenUsed/>
    <w:rsid w:val="00AA7E65"/>
    <w:pPr>
      <w:tabs>
        <w:tab w:val="right" w:leader="dot" w:pos="9016"/>
      </w:tabs>
      <w:spacing w:after="0" w:line="240" w:lineRule="auto"/>
    </w:pPr>
  </w:style>
  <w:style w:type="paragraph" w:styleId="TOC2">
    <w:name w:val="toc 2"/>
    <w:basedOn w:val="Normal"/>
    <w:next w:val="Normal"/>
    <w:autoRedefine/>
    <w:uiPriority w:val="39"/>
    <w:unhideWhenUsed/>
    <w:rsid w:val="00AA7E65"/>
    <w:pPr>
      <w:tabs>
        <w:tab w:val="right" w:leader="dot" w:pos="9016"/>
      </w:tabs>
      <w:spacing w:after="0" w:line="240" w:lineRule="auto"/>
      <w:ind w:left="221"/>
      <w:contextualSpacing/>
    </w:pPr>
  </w:style>
  <w:style w:type="character" w:styleId="Hyperlink">
    <w:name w:val="Hyperlink"/>
    <w:basedOn w:val="DefaultParagraphFont"/>
    <w:uiPriority w:val="99"/>
    <w:unhideWhenUsed/>
    <w:rsid w:val="00514822"/>
    <w:rPr>
      <w:color w:val="0563C1" w:themeColor="hyperlink"/>
      <w:u w:val="single"/>
    </w:rPr>
  </w:style>
  <w:style w:type="character" w:customStyle="1" w:styleId="Heading3Char">
    <w:name w:val="Heading 3 Char"/>
    <w:basedOn w:val="DefaultParagraphFont"/>
    <w:link w:val="Heading3"/>
    <w:uiPriority w:val="9"/>
    <w:rsid w:val="00973A1D"/>
    <w:rPr>
      <w:rFonts w:asciiTheme="majorHAnsi" w:eastAsiaTheme="majorEastAsia" w:hAnsiTheme="majorHAnsi" w:cstheme="majorBidi"/>
      <w:color w:val="1F4D78" w:themeColor="accent1" w:themeShade="7F"/>
      <w:sz w:val="24"/>
      <w:szCs w:val="24"/>
      <w:lang w:val="en-GB"/>
    </w:rPr>
  </w:style>
  <w:style w:type="paragraph" w:styleId="TOC3">
    <w:name w:val="toc 3"/>
    <w:basedOn w:val="Normal"/>
    <w:next w:val="Normal"/>
    <w:autoRedefine/>
    <w:uiPriority w:val="39"/>
    <w:unhideWhenUsed/>
    <w:rsid w:val="00AA7E65"/>
    <w:pPr>
      <w:tabs>
        <w:tab w:val="right" w:leader="dot" w:pos="9016"/>
      </w:tabs>
      <w:spacing w:after="0" w:line="240" w:lineRule="auto"/>
      <w:ind w:left="482"/>
    </w:pPr>
  </w:style>
  <w:style w:type="table" w:styleId="TableGrid">
    <w:name w:val="Table Grid"/>
    <w:basedOn w:val="TableNormal"/>
    <w:uiPriority w:val="39"/>
    <w:rsid w:val="008A2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1E88"/>
    <w:pPr>
      <w:ind w:left="720"/>
      <w:contextualSpacing/>
    </w:pPr>
  </w:style>
  <w:style w:type="paragraph" w:styleId="BalloonText">
    <w:name w:val="Balloon Text"/>
    <w:basedOn w:val="Normal"/>
    <w:link w:val="BalloonTextChar"/>
    <w:uiPriority w:val="99"/>
    <w:semiHidden/>
    <w:unhideWhenUsed/>
    <w:rsid w:val="00A85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C07"/>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A1D"/>
    <w:rPr>
      <w:sz w:val="24"/>
      <w:lang w:val="en-GB"/>
    </w:rPr>
  </w:style>
  <w:style w:type="paragraph" w:styleId="Heading1">
    <w:name w:val="heading 1"/>
    <w:basedOn w:val="Normal"/>
    <w:next w:val="Normal"/>
    <w:link w:val="Heading1Char"/>
    <w:uiPriority w:val="9"/>
    <w:qFormat/>
    <w:rsid w:val="00FC06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F41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73A1D"/>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6B9"/>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CF413B"/>
    <w:rPr>
      <w:rFonts w:asciiTheme="majorHAnsi" w:eastAsiaTheme="majorEastAsia" w:hAnsiTheme="majorHAnsi" w:cstheme="majorBidi"/>
      <w:color w:val="2E74B5" w:themeColor="accent1" w:themeShade="BF"/>
      <w:sz w:val="26"/>
      <w:szCs w:val="26"/>
      <w:lang w:val="en-GB"/>
    </w:rPr>
  </w:style>
  <w:style w:type="paragraph" w:styleId="Header">
    <w:name w:val="header"/>
    <w:basedOn w:val="Normal"/>
    <w:link w:val="HeaderChar"/>
    <w:uiPriority w:val="99"/>
    <w:unhideWhenUsed/>
    <w:rsid w:val="00514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822"/>
    <w:rPr>
      <w:lang w:val="en-GB"/>
    </w:rPr>
  </w:style>
  <w:style w:type="paragraph" w:styleId="Footer">
    <w:name w:val="footer"/>
    <w:basedOn w:val="Normal"/>
    <w:link w:val="FooterChar"/>
    <w:uiPriority w:val="99"/>
    <w:unhideWhenUsed/>
    <w:rsid w:val="00514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822"/>
    <w:rPr>
      <w:lang w:val="en-GB"/>
    </w:rPr>
  </w:style>
  <w:style w:type="paragraph" w:styleId="TOCHeading">
    <w:name w:val="TOC Heading"/>
    <w:basedOn w:val="Heading1"/>
    <w:next w:val="Normal"/>
    <w:uiPriority w:val="39"/>
    <w:unhideWhenUsed/>
    <w:qFormat/>
    <w:rsid w:val="00514822"/>
    <w:pPr>
      <w:outlineLvl w:val="9"/>
    </w:pPr>
    <w:rPr>
      <w:lang w:val="en-US"/>
    </w:rPr>
  </w:style>
  <w:style w:type="paragraph" w:styleId="TOC1">
    <w:name w:val="toc 1"/>
    <w:basedOn w:val="Normal"/>
    <w:next w:val="Normal"/>
    <w:autoRedefine/>
    <w:uiPriority w:val="39"/>
    <w:unhideWhenUsed/>
    <w:rsid w:val="00AA7E65"/>
    <w:pPr>
      <w:tabs>
        <w:tab w:val="right" w:leader="dot" w:pos="9016"/>
      </w:tabs>
      <w:spacing w:after="0" w:line="240" w:lineRule="auto"/>
    </w:pPr>
  </w:style>
  <w:style w:type="paragraph" w:styleId="TOC2">
    <w:name w:val="toc 2"/>
    <w:basedOn w:val="Normal"/>
    <w:next w:val="Normal"/>
    <w:autoRedefine/>
    <w:uiPriority w:val="39"/>
    <w:unhideWhenUsed/>
    <w:rsid w:val="00AA7E65"/>
    <w:pPr>
      <w:tabs>
        <w:tab w:val="right" w:leader="dot" w:pos="9016"/>
      </w:tabs>
      <w:spacing w:after="0" w:line="240" w:lineRule="auto"/>
      <w:ind w:left="221"/>
      <w:contextualSpacing/>
    </w:pPr>
  </w:style>
  <w:style w:type="character" w:styleId="Hyperlink">
    <w:name w:val="Hyperlink"/>
    <w:basedOn w:val="DefaultParagraphFont"/>
    <w:uiPriority w:val="99"/>
    <w:unhideWhenUsed/>
    <w:rsid w:val="00514822"/>
    <w:rPr>
      <w:color w:val="0563C1" w:themeColor="hyperlink"/>
      <w:u w:val="single"/>
    </w:rPr>
  </w:style>
  <w:style w:type="character" w:customStyle="1" w:styleId="Heading3Char">
    <w:name w:val="Heading 3 Char"/>
    <w:basedOn w:val="DefaultParagraphFont"/>
    <w:link w:val="Heading3"/>
    <w:uiPriority w:val="9"/>
    <w:rsid w:val="00973A1D"/>
    <w:rPr>
      <w:rFonts w:asciiTheme="majorHAnsi" w:eastAsiaTheme="majorEastAsia" w:hAnsiTheme="majorHAnsi" w:cstheme="majorBidi"/>
      <w:color w:val="1F4D78" w:themeColor="accent1" w:themeShade="7F"/>
      <w:sz w:val="24"/>
      <w:szCs w:val="24"/>
      <w:lang w:val="en-GB"/>
    </w:rPr>
  </w:style>
  <w:style w:type="paragraph" w:styleId="TOC3">
    <w:name w:val="toc 3"/>
    <w:basedOn w:val="Normal"/>
    <w:next w:val="Normal"/>
    <w:autoRedefine/>
    <w:uiPriority w:val="39"/>
    <w:unhideWhenUsed/>
    <w:rsid w:val="00AA7E65"/>
    <w:pPr>
      <w:tabs>
        <w:tab w:val="right" w:leader="dot" w:pos="9016"/>
      </w:tabs>
      <w:spacing w:after="0" w:line="240" w:lineRule="auto"/>
      <w:ind w:left="482"/>
    </w:pPr>
  </w:style>
  <w:style w:type="table" w:styleId="TableGrid">
    <w:name w:val="Table Grid"/>
    <w:basedOn w:val="TableNormal"/>
    <w:uiPriority w:val="39"/>
    <w:rsid w:val="008A2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1E88"/>
    <w:pPr>
      <w:ind w:left="720"/>
      <w:contextualSpacing/>
    </w:pPr>
  </w:style>
  <w:style w:type="paragraph" w:styleId="BalloonText">
    <w:name w:val="Balloon Text"/>
    <w:basedOn w:val="Normal"/>
    <w:link w:val="BalloonTextChar"/>
    <w:uiPriority w:val="99"/>
    <w:semiHidden/>
    <w:unhideWhenUsed/>
    <w:rsid w:val="00A85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C07"/>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8511">
      <w:bodyDiv w:val="1"/>
      <w:marLeft w:val="0"/>
      <w:marRight w:val="0"/>
      <w:marTop w:val="0"/>
      <w:marBottom w:val="0"/>
      <w:divBdr>
        <w:top w:val="none" w:sz="0" w:space="0" w:color="auto"/>
        <w:left w:val="none" w:sz="0" w:space="0" w:color="auto"/>
        <w:bottom w:val="none" w:sz="0" w:space="0" w:color="auto"/>
        <w:right w:val="none" w:sz="0" w:space="0" w:color="auto"/>
      </w:divBdr>
    </w:div>
    <w:div w:id="91902548">
      <w:bodyDiv w:val="1"/>
      <w:marLeft w:val="0"/>
      <w:marRight w:val="0"/>
      <w:marTop w:val="0"/>
      <w:marBottom w:val="0"/>
      <w:divBdr>
        <w:top w:val="none" w:sz="0" w:space="0" w:color="auto"/>
        <w:left w:val="none" w:sz="0" w:space="0" w:color="auto"/>
        <w:bottom w:val="none" w:sz="0" w:space="0" w:color="auto"/>
        <w:right w:val="none" w:sz="0" w:space="0" w:color="auto"/>
      </w:divBdr>
    </w:div>
    <w:div w:id="291374894">
      <w:bodyDiv w:val="1"/>
      <w:marLeft w:val="0"/>
      <w:marRight w:val="0"/>
      <w:marTop w:val="0"/>
      <w:marBottom w:val="0"/>
      <w:divBdr>
        <w:top w:val="none" w:sz="0" w:space="0" w:color="auto"/>
        <w:left w:val="none" w:sz="0" w:space="0" w:color="auto"/>
        <w:bottom w:val="none" w:sz="0" w:space="0" w:color="auto"/>
        <w:right w:val="none" w:sz="0" w:space="0" w:color="auto"/>
      </w:divBdr>
    </w:div>
    <w:div w:id="396057479">
      <w:bodyDiv w:val="1"/>
      <w:marLeft w:val="0"/>
      <w:marRight w:val="0"/>
      <w:marTop w:val="0"/>
      <w:marBottom w:val="0"/>
      <w:divBdr>
        <w:top w:val="none" w:sz="0" w:space="0" w:color="auto"/>
        <w:left w:val="none" w:sz="0" w:space="0" w:color="auto"/>
        <w:bottom w:val="none" w:sz="0" w:space="0" w:color="auto"/>
        <w:right w:val="none" w:sz="0" w:space="0" w:color="auto"/>
      </w:divBdr>
    </w:div>
    <w:div w:id="616984035">
      <w:bodyDiv w:val="1"/>
      <w:marLeft w:val="0"/>
      <w:marRight w:val="0"/>
      <w:marTop w:val="0"/>
      <w:marBottom w:val="0"/>
      <w:divBdr>
        <w:top w:val="none" w:sz="0" w:space="0" w:color="auto"/>
        <w:left w:val="none" w:sz="0" w:space="0" w:color="auto"/>
        <w:bottom w:val="none" w:sz="0" w:space="0" w:color="auto"/>
        <w:right w:val="none" w:sz="0" w:space="0" w:color="auto"/>
      </w:divBdr>
    </w:div>
    <w:div w:id="669068598">
      <w:bodyDiv w:val="1"/>
      <w:marLeft w:val="0"/>
      <w:marRight w:val="0"/>
      <w:marTop w:val="0"/>
      <w:marBottom w:val="0"/>
      <w:divBdr>
        <w:top w:val="none" w:sz="0" w:space="0" w:color="auto"/>
        <w:left w:val="none" w:sz="0" w:space="0" w:color="auto"/>
        <w:bottom w:val="none" w:sz="0" w:space="0" w:color="auto"/>
        <w:right w:val="none" w:sz="0" w:space="0" w:color="auto"/>
      </w:divBdr>
    </w:div>
    <w:div w:id="680665151">
      <w:bodyDiv w:val="1"/>
      <w:marLeft w:val="0"/>
      <w:marRight w:val="0"/>
      <w:marTop w:val="0"/>
      <w:marBottom w:val="0"/>
      <w:divBdr>
        <w:top w:val="none" w:sz="0" w:space="0" w:color="auto"/>
        <w:left w:val="none" w:sz="0" w:space="0" w:color="auto"/>
        <w:bottom w:val="none" w:sz="0" w:space="0" w:color="auto"/>
        <w:right w:val="none" w:sz="0" w:space="0" w:color="auto"/>
      </w:divBdr>
    </w:div>
    <w:div w:id="684595233">
      <w:bodyDiv w:val="1"/>
      <w:marLeft w:val="0"/>
      <w:marRight w:val="0"/>
      <w:marTop w:val="0"/>
      <w:marBottom w:val="0"/>
      <w:divBdr>
        <w:top w:val="none" w:sz="0" w:space="0" w:color="auto"/>
        <w:left w:val="none" w:sz="0" w:space="0" w:color="auto"/>
        <w:bottom w:val="none" w:sz="0" w:space="0" w:color="auto"/>
        <w:right w:val="none" w:sz="0" w:space="0" w:color="auto"/>
      </w:divBdr>
    </w:div>
    <w:div w:id="860968595">
      <w:bodyDiv w:val="1"/>
      <w:marLeft w:val="0"/>
      <w:marRight w:val="0"/>
      <w:marTop w:val="0"/>
      <w:marBottom w:val="0"/>
      <w:divBdr>
        <w:top w:val="none" w:sz="0" w:space="0" w:color="auto"/>
        <w:left w:val="none" w:sz="0" w:space="0" w:color="auto"/>
        <w:bottom w:val="none" w:sz="0" w:space="0" w:color="auto"/>
        <w:right w:val="none" w:sz="0" w:space="0" w:color="auto"/>
      </w:divBdr>
    </w:div>
    <w:div w:id="956066699">
      <w:bodyDiv w:val="1"/>
      <w:marLeft w:val="0"/>
      <w:marRight w:val="0"/>
      <w:marTop w:val="0"/>
      <w:marBottom w:val="0"/>
      <w:divBdr>
        <w:top w:val="none" w:sz="0" w:space="0" w:color="auto"/>
        <w:left w:val="none" w:sz="0" w:space="0" w:color="auto"/>
        <w:bottom w:val="none" w:sz="0" w:space="0" w:color="auto"/>
        <w:right w:val="none" w:sz="0" w:space="0" w:color="auto"/>
      </w:divBdr>
    </w:div>
    <w:div w:id="1109469235">
      <w:bodyDiv w:val="1"/>
      <w:marLeft w:val="0"/>
      <w:marRight w:val="0"/>
      <w:marTop w:val="0"/>
      <w:marBottom w:val="0"/>
      <w:divBdr>
        <w:top w:val="none" w:sz="0" w:space="0" w:color="auto"/>
        <w:left w:val="none" w:sz="0" w:space="0" w:color="auto"/>
        <w:bottom w:val="none" w:sz="0" w:space="0" w:color="auto"/>
        <w:right w:val="none" w:sz="0" w:space="0" w:color="auto"/>
      </w:divBdr>
    </w:div>
    <w:div w:id="1117067022">
      <w:bodyDiv w:val="1"/>
      <w:marLeft w:val="0"/>
      <w:marRight w:val="0"/>
      <w:marTop w:val="0"/>
      <w:marBottom w:val="0"/>
      <w:divBdr>
        <w:top w:val="none" w:sz="0" w:space="0" w:color="auto"/>
        <w:left w:val="none" w:sz="0" w:space="0" w:color="auto"/>
        <w:bottom w:val="none" w:sz="0" w:space="0" w:color="auto"/>
        <w:right w:val="none" w:sz="0" w:space="0" w:color="auto"/>
      </w:divBdr>
    </w:div>
    <w:div w:id="1249924457">
      <w:bodyDiv w:val="1"/>
      <w:marLeft w:val="0"/>
      <w:marRight w:val="0"/>
      <w:marTop w:val="0"/>
      <w:marBottom w:val="0"/>
      <w:divBdr>
        <w:top w:val="none" w:sz="0" w:space="0" w:color="auto"/>
        <w:left w:val="none" w:sz="0" w:space="0" w:color="auto"/>
        <w:bottom w:val="none" w:sz="0" w:space="0" w:color="auto"/>
        <w:right w:val="none" w:sz="0" w:space="0" w:color="auto"/>
      </w:divBdr>
    </w:div>
    <w:div w:id="1424257073">
      <w:bodyDiv w:val="1"/>
      <w:marLeft w:val="0"/>
      <w:marRight w:val="0"/>
      <w:marTop w:val="0"/>
      <w:marBottom w:val="0"/>
      <w:divBdr>
        <w:top w:val="none" w:sz="0" w:space="0" w:color="auto"/>
        <w:left w:val="none" w:sz="0" w:space="0" w:color="auto"/>
        <w:bottom w:val="none" w:sz="0" w:space="0" w:color="auto"/>
        <w:right w:val="none" w:sz="0" w:space="0" w:color="auto"/>
      </w:divBdr>
    </w:div>
    <w:div w:id="1492678887">
      <w:bodyDiv w:val="1"/>
      <w:marLeft w:val="0"/>
      <w:marRight w:val="0"/>
      <w:marTop w:val="0"/>
      <w:marBottom w:val="0"/>
      <w:divBdr>
        <w:top w:val="none" w:sz="0" w:space="0" w:color="auto"/>
        <w:left w:val="none" w:sz="0" w:space="0" w:color="auto"/>
        <w:bottom w:val="none" w:sz="0" w:space="0" w:color="auto"/>
        <w:right w:val="none" w:sz="0" w:space="0" w:color="auto"/>
      </w:divBdr>
    </w:div>
    <w:div w:id="1530413125">
      <w:bodyDiv w:val="1"/>
      <w:marLeft w:val="0"/>
      <w:marRight w:val="0"/>
      <w:marTop w:val="0"/>
      <w:marBottom w:val="0"/>
      <w:divBdr>
        <w:top w:val="none" w:sz="0" w:space="0" w:color="auto"/>
        <w:left w:val="none" w:sz="0" w:space="0" w:color="auto"/>
        <w:bottom w:val="none" w:sz="0" w:space="0" w:color="auto"/>
        <w:right w:val="none" w:sz="0" w:space="0" w:color="auto"/>
      </w:divBdr>
    </w:div>
    <w:div w:id="1536622742">
      <w:bodyDiv w:val="1"/>
      <w:marLeft w:val="0"/>
      <w:marRight w:val="0"/>
      <w:marTop w:val="0"/>
      <w:marBottom w:val="0"/>
      <w:divBdr>
        <w:top w:val="none" w:sz="0" w:space="0" w:color="auto"/>
        <w:left w:val="none" w:sz="0" w:space="0" w:color="auto"/>
        <w:bottom w:val="none" w:sz="0" w:space="0" w:color="auto"/>
        <w:right w:val="none" w:sz="0" w:space="0" w:color="auto"/>
      </w:divBdr>
    </w:div>
    <w:div w:id="1563559863">
      <w:bodyDiv w:val="1"/>
      <w:marLeft w:val="0"/>
      <w:marRight w:val="0"/>
      <w:marTop w:val="0"/>
      <w:marBottom w:val="0"/>
      <w:divBdr>
        <w:top w:val="none" w:sz="0" w:space="0" w:color="auto"/>
        <w:left w:val="none" w:sz="0" w:space="0" w:color="auto"/>
        <w:bottom w:val="none" w:sz="0" w:space="0" w:color="auto"/>
        <w:right w:val="none" w:sz="0" w:space="0" w:color="auto"/>
      </w:divBdr>
    </w:div>
    <w:div w:id="1735273215">
      <w:bodyDiv w:val="1"/>
      <w:marLeft w:val="0"/>
      <w:marRight w:val="0"/>
      <w:marTop w:val="0"/>
      <w:marBottom w:val="0"/>
      <w:divBdr>
        <w:top w:val="none" w:sz="0" w:space="0" w:color="auto"/>
        <w:left w:val="none" w:sz="0" w:space="0" w:color="auto"/>
        <w:bottom w:val="none" w:sz="0" w:space="0" w:color="auto"/>
        <w:right w:val="none" w:sz="0" w:space="0" w:color="auto"/>
      </w:divBdr>
    </w:div>
    <w:div w:id="1846743606">
      <w:bodyDiv w:val="1"/>
      <w:marLeft w:val="0"/>
      <w:marRight w:val="0"/>
      <w:marTop w:val="0"/>
      <w:marBottom w:val="0"/>
      <w:divBdr>
        <w:top w:val="none" w:sz="0" w:space="0" w:color="auto"/>
        <w:left w:val="none" w:sz="0" w:space="0" w:color="auto"/>
        <w:bottom w:val="none" w:sz="0" w:space="0" w:color="auto"/>
        <w:right w:val="none" w:sz="0" w:space="0" w:color="auto"/>
      </w:divBdr>
    </w:div>
    <w:div w:id="2001882934">
      <w:bodyDiv w:val="1"/>
      <w:marLeft w:val="0"/>
      <w:marRight w:val="0"/>
      <w:marTop w:val="0"/>
      <w:marBottom w:val="0"/>
      <w:divBdr>
        <w:top w:val="none" w:sz="0" w:space="0" w:color="auto"/>
        <w:left w:val="none" w:sz="0" w:space="0" w:color="auto"/>
        <w:bottom w:val="none" w:sz="0" w:space="0" w:color="auto"/>
        <w:right w:val="none" w:sz="0" w:space="0" w:color="auto"/>
      </w:divBdr>
    </w:div>
    <w:div w:id="2111192201">
      <w:bodyDiv w:val="1"/>
      <w:marLeft w:val="0"/>
      <w:marRight w:val="0"/>
      <w:marTop w:val="0"/>
      <w:marBottom w:val="0"/>
      <w:divBdr>
        <w:top w:val="none" w:sz="0" w:space="0" w:color="auto"/>
        <w:left w:val="none" w:sz="0" w:space="0" w:color="auto"/>
        <w:bottom w:val="none" w:sz="0" w:space="0" w:color="auto"/>
        <w:right w:val="none" w:sz="0" w:space="0" w:color="auto"/>
      </w:divBdr>
    </w:div>
    <w:div w:id="212684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D8ED4-4388-42A7-8256-CC4C98B73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8A3EC52C</Template>
  <TotalTime>0</TotalTime>
  <Pages>20</Pages>
  <Words>4830</Words>
  <Characters>27537</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Royal London Group</Company>
  <LinksUpToDate>false</LinksUpToDate>
  <CharactersWithSpaces>32303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Anderson</dc:creator>
  <cp:lastModifiedBy>Anderson, Colin</cp:lastModifiedBy>
  <cp:revision>2</cp:revision>
  <cp:lastPrinted>2019-08-27T07:49:00Z</cp:lastPrinted>
  <dcterms:created xsi:type="dcterms:W3CDTF">2019-08-27T08:07:00Z</dcterms:created>
  <dcterms:modified xsi:type="dcterms:W3CDTF">2019-08-27T08:07:00Z</dcterms:modified>
</cp:coreProperties>
</file>